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04DF" w:rsidRPr="0093167F" w:rsidRDefault="00EB309F" w:rsidP="008004DF">
      <w:pPr>
        <w:spacing w:line="360" w:lineRule="auto"/>
        <w:rPr>
          <w:rFonts w:cs="Arial"/>
          <w:b/>
          <w:color w:val="auto"/>
          <w:sz w:val="28"/>
          <w:szCs w:val="28"/>
        </w:rPr>
      </w:pPr>
      <w:proofErr w:type="spellStart"/>
      <w:r w:rsidRPr="006B55E5">
        <w:rPr>
          <w:rFonts w:cs="Arial"/>
          <w:b/>
          <w:sz w:val="28"/>
          <w:szCs w:val="28"/>
        </w:rPr>
        <w:t>Hettich</w:t>
      </w:r>
      <w:proofErr w:type="spellEnd"/>
      <w:r w:rsidRPr="006B55E5">
        <w:rPr>
          <w:rFonts w:cs="Arial"/>
          <w:b/>
          <w:sz w:val="28"/>
          <w:szCs w:val="28"/>
        </w:rPr>
        <w:t xml:space="preserve"> investiert in</w:t>
      </w:r>
      <w:r w:rsidR="007A7297">
        <w:rPr>
          <w:rFonts w:cs="Arial"/>
          <w:b/>
          <w:sz w:val="28"/>
          <w:szCs w:val="28"/>
        </w:rPr>
        <w:t xml:space="preserve"> </w:t>
      </w:r>
      <w:r w:rsidRPr="0093167F">
        <w:rPr>
          <w:rFonts w:cs="Arial"/>
          <w:b/>
          <w:color w:val="auto"/>
          <w:sz w:val="28"/>
          <w:szCs w:val="28"/>
        </w:rPr>
        <w:t xml:space="preserve">Zukunft: Bau einer neuen </w:t>
      </w:r>
      <w:r w:rsidR="008004DF" w:rsidRPr="0093167F">
        <w:rPr>
          <w:rFonts w:cs="Arial"/>
          <w:b/>
          <w:color w:val="auto"/>
          <w:sz w:val="28"/>
          <w:szCs w:val="28"/>
        </w:rPr>
        <w:t>Halle</w:t>
      </w:r>
      <w:r w:rsidRPr="0093167F">
        <w:rPr>
          <w:rFonts w:cs="Arial"/>
          <w:b/>
          <w:color w:val="auto"/>
          <w:sz w:val="28"/>
          <w:szCs w:val="28"/>
        </w:rPr>
        <w:t xml:space="preserve"> gestartet</w:t>
      </w:r>
    </w:p>
    <w:p w:rsidR="008004DF" w:rsidRPr="0093167F" w:rsidRDefault="008004DF" w:rsidP="008004DF">
      <w:pPr>
        <w:spacing w:line="360" w:lineRule="auto"/>
        <w:rPr>
          <w:rFonts w:cs="Arial"/>
          <w:b/>
          <w:color w:val="auto"/>
          <w:szCs w:val="24"/>
        </w:rPr>
      </w:pPr>
      <w:r w:rsidRPr="0093167F">
        <w:rPr>
          <w:rFonts w:cs="Arial"/>
          <w:b/>
          <w:color w:val="auto"/>
          <w:szCs w:val="24"/>
        </w:rPr>
        <w:t>Neue Produktionshalle als Voraussetzung für zusätzliche Kapazitäten</w:t>
      </w:r>
      <w:r w:rsidR="00F37F61" w:rsidRPr="0093167F">
        <w:rPr>
          <w:rFonts w:cs="Arial"/>
          <w:b/>
          <w:color w:val="auto"/>
          <w:szCs w:val="24"/>
        </w:rPr>
        <w:t>/Wachstumsstrategie</w:t>
      </w:r>
    </w:p>
    <w:p w:rsidR="008004DF" w:rsidRPr="008004DF" w:rsidRDefault="008004DF" w:rsidP="008004DF">
      <w:pPr>
        <w:spacing w:line="360" w:lineRule="auto"/>
        <w:rPr>
          <w:rFonts w:cs="Arial"/>
          <w:b/>
          <w:color w:val="auto"/>
          <w:szCs w:val="24"/>
        </w:rPr>
      </w:pPr>
    </w:p>
    <w:p w:rsidR="008004DF" w:rsidRPr="008004DF" w:rsidRDefault="002313D2" w:rsidP="008004DF">
      <w:pPr>
        <w:spacing w:line="360" w:lineRule="auto"/>
        <w:rPr>
          <w:rFonts w:cs="Arial"/>
          <w:b/>
          <w:color w:val="auto"/>
          <w:szCs w:val="24"/>
        </w:rPr>
      </w:pPr>
      <w:proofErr w:type="spellStart"/>
      <w:r w:rsidRPr="0093167F">
        <w:rPr>
          <w:rFonts w:cs="Arial"/>
          <w:b/>
          <w:color w:val="auto"/>
          <w:szCs w:val="24"/>
        </w:rPr>
        <w:t>Hettich</w:t>
      </w:r>
      <w:proofErr w:type="spellEnd"/>
      <w:r w:rsidRPr="0093167F">
        <w:rPr>
          <w:rFonts w:cs="Arial"/>
          <w:b/>
          <w:color w:val="auto"/>
          <w:szCs w:val="24"/>
        </w:rPr>
        <w:t xml:space="preserve"> </w:t>
      </w:r>
      <w:r w:rsidR="00915DCD" w:rsidRPr="0093167F">
        <w:rPr>
          <w:rFonts w:cs="Arial"/>
          <w:b/>
          <w:color w:val="auto"/>
          <w:szCs w:val="24"/>
        </w:rPr>
        <w:t xml:space="preserve">erweitert </w:t>
      </w:r>
      <w:r w:rsidR="008004DF" w:rsidRPr="0093167F">
        <w:rPr>
          <w:rFonts w:cs="Arial"/>
          <w:b/>
          <w:color w:val="auto"/>
          <w:szCs w:val="24"/>
        </w:rPr>
        <w:t xml:space="preserve">in </w:t>
      </w:r>
      <w:r w:rsidRPr="0093167F">
        <w:rPr>
          <w:rFonts w:cs="Arial"/>
          <w:b/>
          <w:color w:val="auto"/>
          <w:szCs w:val="24"/>
        </w:rPr>
        <w:t>Frankenberg</w:t>
      </w:r>
      <w:r w:rsidR="004A552E" w:rsidRPr="0093167F">
        <w:rPr>
          <w:rFonts w:cs="Arial"/>
          <w:b/>
          <w:color w:val="auto"/>
          <w:szCs w:val="24"/>
        </w:rPr>
        <w:t xml:space="preserve"> (</w:t>
      </w:r>
      <w:r w:rsidRPr="0093167F">
        <w:rPr>
          <w:rFonts w:cs="Arial"/>
          <w:b/>
          <w:color w:val="auto"/>
          <w:szCs w:val="24"/>
        </w:rPr>
        <w:t>Eder</w:t>
      </w:r>
      <w:r w:rsidR="004A552E" w:rsidRPr="0093167F">
        <w:rPr>
          <w:rFonts w:cs="Arial"/>
          <w:b/>
          <w:color w:val="auto"/>
          <w:szCs w:val="24"/>
        </w:rPr>
        <w:t>)</w:t>
      </w:r>
      <w:r w:rsidRPr="0093167F">
        <w:rPr>
          <w:rFonts w:cs="Arial"/>
          <w:b/>
          <w:color w:val="auto"/>
          <w:szCs w:val="24"/>
        </w:rPr>
        <w:t xml:space="preserve"> </w:t>
      </w:r>
      <w:r w:rsidR="008004DF" w:rsidRPr="0093167F">
        <w:rPr>
          <w:rFonts w:cs="Arial"/>
          <w:b/>
          <w:color w:val="auto"/>
          <w:szCs w:val="24"/>
        </w:rPr>
        <w:t xml:space="preserve">seine Produktionsflächen für </w:t>
      </w:r>
      <w:r w:rsidR="0077166A" w:rsidRPr="0093167F">
        <w:rPr>
          <w:rFonts w:cs="Arial"/>
          <w:b/>
          <w:color w:val="auto"/>
          <w:szCs w:val="24"/>
        </w:rPr>
        <w:t xml:space="preserve">Kunststoffkomponenten und </w:t>
      </w:r>
      <w:r w:rsidRPr="0093167F">
        <w:rPr>
          <w:rFonts w:cs="Arial"/>
          <w:b/>
          <w:color w:val="auto"/>
          <w:szCs w:val="24"/>
        </w:rPr>
        <w:t>Dämpfungssysteme</w:t>
      </w:r>
      <w:r w:rsidR="008004DF" w:rsidRPr="0093167F">
        <w:rPr>
          <w:rFonts w:cs="Arial"/>
          <w:b/>
          <w:color w:val="auto"/>
          <w:szCs w:val="24"/>
        </w:rPr>
        <w:t>.</w:t>
      </w:r>
      <w:r w:rsidR="008004DF" w:rsidRPr="008004DF">
        <w:rPr>
          <w:rFonts w:cs="Arial"/>
          <w:b/>
          <w:color w:val="auto"/>
          <w:szCs w:val="24"/>
        </w:rPr>
        <w:t xml:space="preserve"> </w:t>
      </w:r>
      <w:r>
        <w:rPr>
          <w:rFonts w:cs="Arial"/>
          <w:b/>
          <w:color w:val="auto"/>
          <w:szCs w:val="24"/>
        </w:rPr>
        <w:t xml:space="preserve">So investiert </w:t>
      </w:r>
      <w:proofErr w:type="spellStart"/>
      <w:r>
        <w:rPr>
          <w:rFonts w:cs="Arial"/>
          <w:b/>
          <w:color w:val="auto"/>
          <w:szCs w:val="24"/>
        </w:rPr>
        <w:t>Hettich</w:t>
      </w:r>
      <w:proofErr w:type="spellEnd"/>
      <w:r w:rsidR="00716B17">
        <w:rPr>
          <w:rFonts w:cs="Arial"/>
          <w:b/>
          <w:color w:val="auto"/>
          <w:szCs w:val="24"/>
        </w:rPr>
        <w:t xml:space="preserve"> mehr als 16 Mio. Euro</w:t>
      </w:r>
      <w:r>
        <w:rPr>
          <w:rFonts w:cs="Arial"/>
          <w:b/>
          <w:color w:val="auto"/>
          <w:szCs w:val="24"/>
        </w:rPr>
        <w:t xml:space="preserve"> in zusätzliche 9.4</w:t>
      </w:r>
      <w:r w:rsidR="008004DF" w:rsidRPr="008004DF">
        <w:rPr>
          <w:rFonts w:cs="Arial"/>
          <w:b/>
          <w:color w:val="auto"/>
          <w:szCs w:val="24"/>
        </w:rPr>
        <w:t xml:space="preserve">00 Quadratmeter Nutzfläche einer Multifunktions-Produktionshalle. Nun erfolgte der offizielle Baustart </w:t>
      </w:r>
      <w:r>
        <w:rPr>
          <w:rFonts w:cs="Arial"/>
          <w:b/>
          <w:color w:val="auto"/>
          <w:szCs w:val="24"/>
        </w:rPr>
        <w:t xml:space="preserve">der neuen Halle „F“ </w:t>
      </w:r>
      <w:r w:rsidR="008004DF" w:rsidRPr="008004DF">
        <w:rPr>
          <w:rFonts w:cs="Arial"/>
          <w:b/>
          <w:color w:val="auto"/>
          <w:szCs w:val="24"/>
        </w:rPr>
        <w:t>mit einer feierlichen Grundsteinlegung.</w:t>
      </w:r>
    </w:p>
    <w:p w:rsidR="008004DF" w:rsidRPr="008004DF" w:rsidRDefault="008004DF" w:rsidP="008004DF">
      <w:pPr>
        <w:spacing w:line="360" w:lineRule="auto"/>
        <w:rPr>
          <w:rFonts w:cs="Arial"/>
          <w:b/>
          <w:color w:val="auto"/>
          <w:szCs w:val="24"/>
        </w:rPr>
      </w:pPr>
    </w:p>
    <w:p w:rsidR="004A552E" w:rsidRDefault="008004DF" w:rsidP="00C767BF">
      <w:pPr>
        <w:spacing w:line="360" w:lineRule="auto"/>
        <w:rPr>
          <w:rFonts w:cs="Arial"/>
          <w:color w:val="FF0000"/>
          <w:szCs w:val="24"/>
        </w:rPr>
      </w:pPr>
      <w:r w:rsidRPr="00AF699C">
        <w:rPr>
          <w:rFonts w:cs="Arial"/>
          <w:color w:val="auto"/>
          <w:szCs w:val="24"/>
        </w:rPr>
        <w:t xml:space="preserve">Geplant ist, dass die neue Halle ab dem </w:t>
      </w:r>
      <w:r w:rsidR="002313D2" w:rsidRPr="00AF699C">
        <w:rPr>
          <w:rFonts w:cs="Arial"/>
          <w:color w:val="auto"/>
          <w:szCs w:val="24"/>
        </w:rPr>
        <w:t>1. Quartal 2025</w:t>
      </w:r>
      <w:r w:rsidRPr="00AF699C">
        <w:rPr>
          <w:rFonts w:cs="Arial"/>
          <w:color w:val="auto"/>
          <w:szCs w:val="24"/>
        </w:rPr>
        <w:t xml:space="preserve"> </w:t>
      </w:r>
      <w:r w:rsidR="008F1F06" w:rsidRPr="00AF699C">
        <w:rPr>
          <w:rFonts w:cs="Arial"/>
          <w:color w:val="auto"/>
          <w:szCs w:val="24"/>
        </w:rPr>
        <w:t>den Betrieb aufnimmt</w:t>
      </w:r>
      <w:r w:rsidRPr="00AF699C">
        <w:rPr>
          <w:rFonts w:cs="Arial"/>
          <w:color w:val="auto"/>
          <w:szCs w:val="24"/>
        </w:rPr>
        <w:t>.</w:t>
      </w:r>
      <w:r w:rsidRPr="008F1F06">
        <w:rPr>
          <w:rFonts w:cs="Arial"/>
          <w:color w:val="FF0000"/>
          <w:szCs w:val="24"/>
        </w:rPr>
        <w:t xml:space="preserve"> </w:t>
      </w:r>
      <w:r w:rsidR="00C767BF">
        <w:rPr>
          <w:rFonts w:cs="Arial"/>
          <w:color w:val="auto"/>
          <w:szCs w:val="24"/>
        </w:rPr>
        <w:t>Rund 48</w:t>
      </w:r>
      <w:r w:rsidRPr="008004DF">
        <w:rPr>
          <w:rFonts w:cs="Arial"/>
          <w:color w:val="auto"/>
          <w:szCs w:val="24"/>
        </w:rPr>
        <w:t xml:space="preserve">0 Mitarbeiter sind in </w:t>
      </w:r>
      <w:r w:rsidR="004A552E">
        <w:rPr>
          <w:rFonts w:cs="Arial"/>
          <w:color w:val="auto"/>
          <w:szCs w:val="24"/>
        </w:rPr>
        <w:t>Frankenberg (</w:t>
      </w:r>
      <w:r w:rsidR="00C767BF">
        <w:rPr>
          <w:rFonts w:cs="Arial"/>
          <w:color w:val="auto"/>
          <w:szCs w:val="24"/>
        </w:rPr>
        <w:t>Eder</w:t>
      </w:r>
      <w:r w:rsidR="004A552E">
        <w:rPr>
          <w:rFonts w:cs="Arial"/>
          <w:color w:val="auto"/>
          <w:szCs w:val="24"/>
        </w:rPr>
        <w:t>)</w:t>
      </w:r>
      <w:r w:rsidRPr="008004DF">
        <w:rPr>
          <w:rFonts w:cs="Arial"/>
          <w:color w:val="auto"/>
          <w:szCs w:val="24"/>
        </w:rPr>
        <w:t xml:space="preserve"> aktuell beschäftigt. „Die neue Multifunktions-Produktionshalle bietet uns die Chance, mit modernsten Produktionsanlagen Kapazitätssteigerungen der nächsten Jahre</w:t>
      </w:r>
      <w:r w:rsidR="00F37F61">
        <w:rPr>
          <w:rFonts w:cs="Arial"/>
          <w:color w:val="auto"/>
          <w:szCs w:val="24"/>
        </w:rPr>
        <w:t xml:space="preserve"> </w:t>
      </w:r>
      <w:r w:rsidR="00F37F61" w:rsidRPr="00AF699C">
        <w:rPr>
          <w:rFonts w:cs="Arial"/>
          <w:color w:val="auto"/>
          <w:szCs w:val="24"/>
        </w:rPr>
        <w:t>für Kunststoffkomponenten und Dämpfungssysteme zu realisieren</w:t>
      </w:r>
      <w:r w:rsidRPr="008004DF">
        <w:rPr>
          <w:rFonts w:cs="Arial"/>
          <w:color w:val="auto"/>
          <w:szCs w:val="24"/>
        </w:rPr>
        <w:t xml:space="preserve"> und gleichzeitig unseren Kolleginnen und Kollegen ein attraktives Arbeitsumfeld zu bieten“, erläutert </w:t>
      </w:r>
      <w:r w:rsidR="00C767BF">
        <w:rPr>
          <w:rFonts w:cs="Arial"/>
          <w:color w:val="auto"/>
          <w:szCs w:val="24"/>
        </w:rPr>
        <w:t xml:space="preserve">Frank Blanke, </w:t>
      </w:r>
      <w:proofErr w:type="spellStart"/>
      <w:r w:rsidR="00C767BF">
        <w:rPr>
          <w:rFonts w:cs="Arial"/>
          <w:color w:val="auto"/>
          <w:szCs w:val="24"/>
        </w:rPr>
        <w:t>Hettich</w:t>
      </w:r>
      <w:proofErr w:type="spellEnd"/>
      <w:r w:rsidR="00C767BF">
        <w:rPr>
          <w:rFonts w:cs="Arial"/>
          <w:color w:val="auto"/>
          <w:szCs w:val="24"/>
        </w:rPr>
        <w:t>-</w:t>
      </w:r>
      <w:proofErr w:type="spellStart"/>
      <w:r w:rsidR="00C767BF">
        <w:rPr>
          <w:rFonts w:cs="Arial"/>
          <w:color w:val="auto"/>
          <w:szCs w:val="24"/>
        </w:rPr>
        <w:t xml:space="preserve">Geschäftsführer </w:t>
      </w:r>
      <w:r w:rsidR="00C767BF" w:rsidRPr="006B55E5">
        <w:rPr>
          <w:rFonts w:cs="Arial"/>
          <w:szCs w:val="24"/>
        </w:rPr>
        <w:t>in</w:t>
      </w:r>
      <w:proofErr w:type="spellEnd"/>
      <w:r w:rsidR="00C767BF" w:rsidRPr="006B55E5">
        <w:rPr>
          <w:rFonts w:cs="Arial"/>
          <w:szCs w:val="24"/>
        </w:rPr>
        <w:t xml:space="preserve"> Frankenberg</w:t>
      </w:r>
      <w:r w:rsidR="004A552E" w:rsidRPr="006B55E5">
        <w:rPr>
          <w:rFonts w:cs="Arial"/>
          <w:szCs w:val="24"/>
        </w:rPr>
        <w:t xml:space="preserve"> (</w:t>
      </w:r>
      <w:r w:rsidR="00C767BF" w:rsidRPr="006B55E5">
        <w:rPr>
          <w:rFonts w:cs="Arial"/>
          <w:szCs w:val="24"/>
        </w:rPr>
        <w:t>Eder</w:t>
      </w:r>
      <w:r w:rsidR="004A552E" w:rsidRPr="006B55E5">
        <w:rPr>
          <w:rFonts w:cs="Arial"/>
          <w:szCs w:val="24"/>
        </w:rPr>
        <w:t>)</w:t>
      </w:r>
      <w:r w:rsidRPr="006B55E5">
        <w:rPr>
          <w:rFonts w:cs="Arial"/>
          <w:szCs w:val="24"/>
        </w:rPr>
        <w:t>.</w:t>
      </w:r>
      <w:r w:rsidR="00C767BF">
        <w:rPr>
          <w:rFonts w:cs="Arial"/>
          <w:color w:val="FF0000"/>
          <w:szCs w:val="24"/>
        </w:rPr>
        <w:t xml:space="preserve"> </w:t>
      </w:r>
    </w:p>
    <w:p w:rsidR="008004DF" w:rsidRPr="008004DF" w:rsidRDefault="008004DF" w:rsidP="008004DF">
      <w:pPr>
        <w:spacing w:line="360" w:lineRule="auto"/>
        <w:rPr>
          <w:rFonts w:cs="Arial"/>
          <w:color w:val="auto"/>
          <w:szCs w:val="24"/>
        </w:rPr>
      </w:pPr>
    </w:p>
    <w:p w:rsidR="004A552E" w:rsidRPr="008F1F06" w:rsidRDefault="008004DF" w:rsidP="00C767BF">
      <w:pPr>
        <w:spacing w:line="360" w:lineRule="auto"/>
        <w:rPr>
          <w:rFonts w:cs="Arial"/>
          <w:strike/>
          <w:color w:val="FF0000"/>
          <w:szCs w:val="24"/>
        </w:rPr>
      </w:pPr>
      <w:r w:rsidRPr="008004DF">
        <w:rPr>
          <w:rFonts w:cs="Arial"/>
          <w:color w:val="auto"/>
          <w:szCs w:val="24"/>
        </w:rPr>
        <w:t xml:space="preserve">Das Familienunternehmen </w:t>
      </w:r>
      <w:proofErr w:type="spellStart"/>
      <w:r w:rsidRPr="008004DF">
        <w:rPr>
          <w:rFonts w:cs="Arial"/>
          <w:color w:val="auto"/>
          <w:szCs w:val="24"/>
        </w:rPr>
        <w:t>Hettich</w:t>
      </w:r>
      <w:proofErr w:type="spellEnd"/>
      <w:r w:rsidRPr="008004DF">
        <w:rPr>
          <w:rFonts w:cs="Arial"/>
          <w:color w:val="auto"/>
          <w:szCs w:val="24"/>
        </w:rPr>
        <w:t xml:space="preserve"> befindet sich in der vierten Generation. Der Bau der neuen Halle ist ein Bekenntnis für den Produktionsstandort Deutschland und zum Generationenwerk von </w:t>
      </w:r>
      <w:proofErr w:type="spellStart"/>
      <w:r w:rsidRPr="008004DF">
        <w:rPr>
          <w:rFonts w:cs="Arial"/>
          <w:color w:val="auto"/>
          <w:szCs w:val="24"/>
        </w:rPr>
        <w:t>Hettich</w:t>
      </w:r>
      <w:proofErr w:type="spellEnd"/>
      <w:r w:rsidRPr="008004DF">
        <w:rPr>
          <w:rFonts w:cs="Arial"/>
          <w:color w:val="auto"/>
          <w:szCs w:val="24"/>
        </w:rPr>
        <w:t xml:space="preserve">. </w:t>
      </w:r>
      <w:r w:rsidR="00C767BF" w:rsidRPr="00C767BF">
        <w:rPr>
          <w:rFonts w:cs="Arial"/>
          <w:color w:val="auto"/>
          <w:szCs w:val="24"/>
        </w:rPr>
        <w:t xml:space="preserve">Um dieses symbolisch zu untermauern, haben </w:t>
      </w:r>
      <w:r w:rsidR="00C767BF">
        <w:rPr>
          <w:rFonts w:cs="Arial"/>
          <w:color w:val="auto"/>
          <w:szCs w:val="24"/>
        </w:rPr>
        <w:t xml:space="preserve">Auszubildende von </w:t>
      </w:r>
      <w:proofErr w:type="spellStart"/>
      <w:r w:rsidR="00C767BF">
        <w:rPr>
          <w:rFonts w:cs="Arial"/>
          <w:color w:val="auto"/>
          <w:szCs w:val="24"/>
        </w:rPr>
        <w:t>Hettich</w:t>
      </w:r>
      <w:proofErr w:type="spellEnd"/>
      <w:r w:rsidR="00C767BF" w:rsidRPr="00C767BF">
        <w:rPr>
          <w:rFonts w:cs="Arial"/>
          <w:color w:val="auto"/>
          <w:szCs w:val="24"/>
        </w:rPr>
        <w:t xml:space="preserve"> eine Zeitkapsel erstellt, die </w:t>
      </w:r>
      <w:r w:rsidR="00C767BF">
        <w:rPr>
          <w:rFonts w:cs="Arial"/>
          <w:color w:val="auto"/>
          <w:szCs w:val="24"/>
        </w:rPr>
        <w:t>in den Grundstein eingelegt wird</w:t>
      </w:r>
      <w:r w:rsidR="00C767BF" w:rsidRPr="00C767BF">
        <w:rPr>
          <w:rFonts w:cs="Arial"/>
          <w:color w:val="auto"/>
          <w:szCs w:val="24"/>
        </w:rPr>
        <w:t>.</w:t>
      </w:r>
      <w:r w:rsidR="00C767BF">
        <w:rPr>
          <w:rFonts w:cs="Arial"/>
          <w:color w:val="auto"/>
          <w:szCs w:val="24"/>
        </w:rPr>
        <w:t xml:space="preserve"> </w:t>
      </w:r>
      <w:r w:rsidRPr="00AF699C">
        <w:rPr>
          <w:rFonts w:cs="Arial"/>
          <w:color w:val="auto"/>
          <w:szCs w:val="24"/>
        </w:rPr>
        <w:t xml:space="preserve">In der Zeitkapsel sind </w:t>
      </w:r>
      <w:r w:rsidR="00C767BF" w:rsidRPr="00AF699C">
        <w:rPr>
          <w:rFonts w:cs="Arial"/>
          <w:color w:val="auto"/>
          <w:szCs w:val="24"/>
        </w:rPr>
        <w:t>unter anderem eine Tageszeitung</w:t>
      </w:r>
      <w:r w:rsidR="00963A7D" w:rsidRPr="00AF699C">
        <w:rPr>
          <w:rFonts w:cs="Arial"/>
          <w:color w:val="auto"/>
          <w:szCs w:val="24"/>
        </w:rPr>
        <w:t xml:space="preserve">, Kleingeld und </w:t>
      </w:r>
      <w:r w:rsidR="00C767BF" w:rsidRPr="00AF699C">
        <w:rPr>
          <w:rFonts w:cs="Arial"/>
          <w:color w:val="auto"/>
          <w:szCs w:val="24"/>
        </w:rPr>
        <w:t xml:space="preserve">der Lageplan </w:t>
      </w:r>
      <w:r w:rsidRPr="00AF699C">
        <w:rPr>
          <w:rFonts w:cs="Arial"/>
          <w:color w:val="auto"/>
          <w:szCs w:val="24"/>
        </w:rPr>
        <w:t>enthalten</w:t>
      </w:r>
      <w:r w:rsidRPr="00F82C5D">
        <w:rPr>
          <w:rFonts w:cs="Arial"/>
          <w:color w:val="FF0000"/>
          <w:szCs w:val="24"/>
        </w:rPr>
        <w:t>.</w:t>
      </w:r>
      <w:r w:rsidRPr="008F1F06">
        <w:rPr>
          <w:rFonts w:cs="Arial"/>
          <w:strike/>
          <w:color w:val="FF0000"/>
          <w:szCs w:val="24"/>
        </w:rPr>
        <w:t xml:space="preserve"> </w:t>
      </w:r>
    </w:p>
    <w:p w:rsidR="004A552E" w:rsidRPr="004A552E" w:rsidRDefault="004A552E" w:rsidP="004A552E">
      <w:pPr>
        <w:spacing w:line="360" w:lineRule="auto"/>
        <w:rPr>
          <w:rFonts w:cs="Arial"/>
          <w:szCs w:val="24"/>
        </w:rPr>
      </w:pPr>
      <w:r w:rsidRPr="004A552E">
        <w:rPr>
          <w:rFonts w:cs="Arial"/>
          <w:szCs w:val="24"/>
        </w:rPr>
        <w:lastRenderedPageBreak/>
        <w:t xml:space="preserve">Um die Zukunft für heutige und nächste Generationen Hand in Hand zu ebnen, sind Vertreter aus dem Planungsteam, Auszubildende und lokale Politiker bei der Grundsteinlegung vor Ort. „Eine Grundsteinlegung ist immer der Anfang von etwas Großem. Ein neues wichtiges Gebäude wird gebaut, es gibt viel Vorfreude, eine große Erwartungshaltung. Die Firma </w:t>
      </w:r>
      <w:proofErr w:type="spellStart"/>
      <w:r w:rsidRPr="004A552E">
        <w:rPr>
          <w:rFonts w:cs="Arial"/>
          <w:szCs w:val="24"/>
        </w:rPr>
        <w:t>Hettich</w:t>
      </w:r>
      <w:proofErr w:type="spellEnd"/>
      <w:r w:rsidRPr="004A552E">
        <w:rPr>
          <w:rFonts w:cs="Arial"/>
          <w:szCs w:val="24"/>
        </w:rPr>
        <w:t xml:space="preserve"> investiert mit dem Bau einer neuen Produktionshalle hier in die Zukunft des Unternehmens – und in die Zukunft des Standorts. Als Bürgermeister finde ich das natürlich toll und begrüße das sehr“, sagt Rüdiger Heß, Bürgermeister von Frankenberg (Eder).</w:t>
      </w:r>
    </w:p>
    <w:p w:rsidR="00C767BF" w:rsidRPr="008004DF" w:rsidRDefault="00C767BF" w:rsidP="00C767BF">
      <w:pPr>
        <w:spacing w:line="360" w:lineRule="auto"/>
        <w:rPr>
          <w:rFonts w:cs="Arial"/>
          <w:color w:val="auto"/>
          <w:szCs w:val="24"/>
        </w:rPr>
      </w:pPr>
    </w:p>
    <w:p w:rsidR="008004DF" w:rsidRDefault="008004DF" w:rsidP="008004DF">
      <w:pPr>
        <w:spacing w:line="360" w:lineRule="auto"/>
        <w:rPr>
          <w:rFonts w:cs="Arial"/>
          <w:color w:val="FF0000"/>
          <w:szCs w:val="24"/>
        </w:rPr>
      </w:pPr>
      <w:r w:rsidRPr="008004DF">
        <w:rPr>
          <w:rFonts w:cs="Arial"/>
          <w:color w:val="auto"/>
          <w:szCs w:val="24"/>
        </w:rPr>
        <w:t xml:space="preserve">Der Bau einer neuen Halle ist ein sichtbarer Schritt für das langfristige und nachhaltige Wirtschaften bei </w:t>
      </w:r>
      <w:proofErr w:type="spellStart"/>
      <w:r w:rsidRPr="008004DF">
        <w:rPr>
          <w:rFonts w:cs="Arial"/>
          <w:color w:val="auto"/>
          <w:szCs w:val="24"/>
        </w:rPr>
        <w:t>Hettich</w:t>
      </w:r>
      <w:proofErr w:type="spellEnd"/>
      <w:r w:rsidRPr="008004DF">
        <w:rPr>
          <w:rFonts w:cs="Arial"/>
          <w:color w:val="auto"/>
          <w:szCs w:val="24"/>
        </w:rPr>
        <w:t xml:space="preserve">. Das bedeutet für </w:t>
      </w:r>
      <w:proofErr w:type="spellStart"/>
      <w:r w:rsidRPr="008004DF">
        <w:rPr>
          <w:rFonts w:cs="Arial"/>
          <w:color w:val="auto"/>
          <w:szCs w:val="24"/>
        </w:rPr>
        <w:t>Hettich</w:t>
      </w:r>
      <w:proofErr w:type="spellEnd"/>
      <w:r w:rsidRPr="008004DF">
        <w:rPr>
          <w:rFonts w:cs="Arial"/>
          <w:color w:val="auto"/>
          <w:szCs w:val="24"/>
        </w:rPr>
        <w:t>, auch nachhaltig zu bauen. „Die Produktionshalle wird die Vorgaben der Energieeinsparverordnung deutlich übertreffen und einen Beitrag zum verantwortungsvollen Industriebau le</w:t>
      </w:r>
      <w:r w:rsidRPr="00AF699C">
        <w:rPr>
          <w:rFonts w:cs="Arial"/>
          <w:color w:val="auto"/>
          <w:szCs w:val="24"/>
        </w:rPr>
        <w:t xml:space="preserve">isten. </w:t>
      </w:r>
      <w:r w:rsidR="004A552E" w:rsidRPr="00AF699C">
        <w:rPr>
          <w:rFonts w:cs="Arial"/>
          <w:color w:val="auto"/>
          <w:szCs w:val="24"/>
        </w:rPr>
        <w:t xml:space="preserve">So </w:t>
      </w:r>
      <w:r w:rsidR="00C01D8C" w:rsidRPr="00AF699C">
        <w:rPr>
          <w:rFonts w:cs="Arial"/>
          <w:color w:val="auto"/>
          <w:szCs w:val="24"/>
        </w:rPr>
        <w:t xml:space="preserve">erstellen wir </w:t>
      </w:r>
      <w:r w:rsidR="00F340DE" w:rsidRPr="00AF699C">
        <w:rPr>
          <w:rFonts w:cs="Arial"/>
          <w:color w:val="auto"/>
          <w:szCs w:val="24"/>
        </w:rPr>
        <w:t xml:space="preserve">das </w:t>
      </w:r>
      <w:r w:rsidR="00C01D8C" w:rsidRPr="00AF699C">
        <w:rPr>
          <w:rFonts w:cs="Arial"/>
          <w:color w:val="auto"/>
          <w:szCs w:val="24"/>
        </w:rPr>
        <w:t xml:space="preserve">Obergeschoss in Holzbauweise und investieren in eine vollflächige </w:t>
      </w:r>
      <w:r w:rsidRPr="00AF699C">
        <w:rPr>
          <w:rFonts w:cs="Arial"/>
          <w:color w:val="auto"/>
          <w:szCs w:val="24"/>
        </w:rPr>
        <w:t xml:space="preserve">Photovoltaikanlage“ schließt </w:t>
      </w:r>
      <w:r w:rsidR="004A552E" w:rsidRPr="009327CA">
        <w:rPr>
          <w:rFonts w:cs="Arial"/>
          <w:color w:val="000000" w:themeColor="text1"/>
          <w:szCs w:val="24"/>
        </w:rPr>
        <w:t>Blanke.</w:t>
      </w:r>
    </w:p>
    <w:p w:rsidR="009327CA" w:rsidRPr="00F340DE" w:rsidRDefault="009327CA" w:rsidP="008004DF">
      <w:pPr>
        <w:spacing w:line="360" w:lineRule="auto"/>
        <w:rPr>
          <w:rFonts w:cs="Arial"/>
          <w:color w:val="FF0000"/>
          <w:szCs w:val="24"/>
        </w:rPr>
      </w:pPr>
    </w:p>
    <w:p w:rsidR="000B5E84" w:rsidRDefault="009327CA" w:rsidP="009327CA">
      <w:pPr>
        <w:widowControl w:val="0"/>
        <w:suppressAutoHyphens/>
        <w:spacing w:line="360" w:lineRule="auto"/>
        <w:rPr>
          <w:rFonts w:cs="Arial"/>
          <w:szCs w:val="24"/>
          <w:lang w:val="sv-SE" w:eastAsia="sv-SE"/>
        </w:rPr>
      </w:pPr>
      <w:r w:rsidRPr="00384C5C">
        <w:rPr>
          <w:rFonts w:cs="Arial"/>
          <w:szCs w:val="24"/>
          <w:lang w:val="sv-SE" w:eastAsia="sv-SE"/>
        </w:rPr>
        <w:t xml:space="preserve">Folgendes Bildmaterial steht auf </w:t>
      </w:r>
      <w:r w:rsidRPr="00C772BF">
        <w:rPr>
          <w:rFonts w:cs="Arial"/>
          <w:b/>
          <w:szCs w:val="24"/>
          <w:lang w:val="sv-SE" w:eastAsia="sv-SE"/>
        </w:rPr>
        <w:t>www.hettich.com,</w:t>
      </w:r>
      <w:r>
        <w:rPr>
          <w:rFonts w:cs="Arial"/>
          <w:b/>
          <w:szCs w:val="24"/>
          <w:lang w:val="sv-SE" w:eastAsia="sv-SE"/>
        </w:rPr>
        <w:t xml:space="preserve"> Menü: Presse </w:t>
      </w:r>
      <w:r w:rsidRPr="00384C5C">
        <w:rPr>
          <w:rFonts w:cs="Arial"/>
          <w:szCs w:val="24"/>
          <w:lang w:val="sv-SE" w:eastAsia="sv-SE"/>
        </w:rPr>
        <w:t>zum Download bereit:</w:t>
      </w:r>
    </w:p>
    <w:p w:rsidR="009327CA" w:rsidRDefault="00E61D0D" w:rsidP="009327CA">
      <w:pPr>
        <w:widowControl w:val="0"/>
        <w:suppressAutoHyphens/>
        <w:spacing w:line="360" w:lineRule="auto"/>
        <w:rPr>
          <w:rFonts w:cs="Arial"/>
          <w:szCs w:val="24"/>
          <w:lang w:val="sv-SE" w:eastAsia="sv-SE"/>
        </w:rPr>
      </w:pPr>
      <w:r>
        <w:rPr>
          <w:rFonts w:cs="Arial"/>
          <w:szCs w:val="24"/>
          <w:lang w:val="sv-SE" w:eastAsia="sv-S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pt;height:132pt">
            <v:imagedata r:id="rId8" o:title="IMG_7414"/>
          </v:shape>
        </w:pict>
      </w:r>
    </w:p>
    <w:p w:rsidR="009327CA" w:rsidRPr="009327CA" w:rsidRDefault="009327CA" w:rsidP="009327CA">
      <w:pPr>
        <w:autoSpaceDE w:val="0"/>
        <w:autoSpaceDN w:val="0"/>
        <w:adjustRightInd w:val="0"/>
        <w:rPr>
          <w:rFonts w:cs="Arial"/>
          <w:sz w:val="22"/>
        </w:rPr>
      </w:pPr>
      <w:r w:rsidRPr="009327CA">
        <w:rPr>
          <w:rFonts w:cs="Arial"/>
          <w:sz w:val="22"/>
        </w:rPr>
        <w:t>372023_</w:t>
      </w:r>
      <w:r>
        <w:rPr>
          <w:rFonts w:cs="Arial"/>
          <w:sz w:val="22"/>
        </w:rPr>
        <w:t>a</w:t>
      </w:r>
    </w:p>
    <w:p w:rsidR="000B5E84" w:rsidRDefault="000B5E84" w:rsidP="000B5E84">
      <w:pPr>
        <w:autoSpaceDE w:val="0"/>
        <w:autoSpaceDN w:val="0"/>
        <w:adjustRightInd w:val="0"/>
        <w:rPr>
          <w:rFonts w:cs="Arial"/>
          <w:sz w:val="22"/>
        </w:rPr>
      </w:pPr>
      <w:r w:rsidRPr="000B5E84">
        <w:rPr>
          <w:rFonts w:cs="Arial"/>
          <w:sz w:val="22"/>
        </w:rPr>
        <w:t>Um die Zukunft für heutige und nächste Generationen Hand in Hand zu ebnen, sind Vertreter</w:t>
      </w:r>
      <w:r>
        <w:rPr>
          <w:rFonts w:cs="Arial"/>
          <w:sz w:val="22"/>
        </w:rPr>
        <w:t xml:space="preserve"> aus dem Planungsteam, Auszubil</w:t>
      </w:r>
      <w:r w:rsidRPr="000B5E84">
        <w:rPr>
          <w:rFonts w:cs="Arial"/>
          <w:sz w:val="22"/>
        </w:rPr>
        <w:t xml:space="preserve">dende und lokale Politiker bei der Grundsteinlegung vor Ort. </w:t>
      </w:r>
      <w:r w:rsidR="009327CA">
        <w:rPr>
          <w:rFonts w:cs="Arial"/>
          <w:sz w:val="22"/>
        </w:rPr>
        <w:t>Foto: Hettich</w:t>
      </w:r>
    </w:p>
    <w:p w:rsidR="009327CA" w:rsidRDefault="00E61D0D" w:rsidP="009327CA">
      <w:pPr>
        <w:widowControl w:val="0"/>
        <w:suppressAutoHyphens/>
        <w:spacing w:line="360" w:lineRule="auto"/>
        <w:rPr>
          <w:rFonts w:cs="Arial"/>
          <w:szCs w:val="24"/>
          <w:lang w:val="sv-SE" w:eastAsia="sv-SE"/>
        </w:rPr>
      </w:pPr>
      <w:r>
        <w:rPr>
          <w:rFonts w:cs="Arial"/>
          <w:szCs w:val="24"/>
          <w:lang w:val="sv-SE" w:eastAsia="sv-SE"/>
        </w:rPr>
        <w:lastRenderedPageBreak/>
        <w:pict>
          <v:shape id="_x0000_i1027" type="#_x0000_t75" style="width:198pt;height:132pt">
            <v:imagedata r:id="rId9" o:title="IMG_7379"/>
          </v:shape>
        </w:pict>
      </w:r>
    </w:p>
    <w:p w:rsidR="009327CA" w:rsidRPr="009327CA" w:rsidRDefault="009327CA" w:rsidP="009327CA">
      <w:pPr>
        <w:autoSpaceDE w:val="0"/>
        <w:autoSpaceDN w:val="0"/>
        <w:adjustRightInd w:val="0"/>
        <w:rPr>
          <w:rFonts w:cs="Arial"/>
          <w:sz w:val="22"/>
        </w:rPr>
      </w:pPr>
      <w:r w:rsidRPr="009327CA">
        <w:rPr>
          <w:rFonts w:cs="Arial"/>
          <w:sz w:val="22"/>
        </w:rPr>
        <w:t>372023_</w:t>
      </w:r>
      <w:r w:rsidR="005A6C38">
        <w:rPr>
          <w:rFonts w:cs="Arial"/>
          <w:sz w:val="22"/>
        </w:rPr>
        <w:t>b</w:t>
      </w:r>
    </w:p>
    <w:p w:rsidR="009327CA" w:rsidRDefault="009327CA" w:rsidP="009327CA">
      <w:pPr>
        <w:autoSpaceDE w:val="0"/>
        <w:autoSpaceDN w:val="0"/>
        <w:adjustRightInd w:val="0"/>
        <w:rPr>
          <w:rFonts w:cs="Arial"/>
          <w:sz w:val="22"/>
        </w:rPr>
      </w:pPr>
      <w:r>
        <w:rPr>
          <w:rFonts w:cs="Arial"/>
          <w:sz w:val="22"/>
        </w:rPr>
        <w:t xml:space="preserve">Frank Blanke, </w:t>
      </w:r>
      <w:r w:rsidRPr="009327CA">
        <w:rPr>
          <w:rFonts w:cs="Arial"/>
          <w:sz w:val="22"/>
        </w:rPr>
        <w:t>Hettich-Geschäf</w:t>
      </w:r>
      <w:r w:rsidR="00B35EAD">
        <w:rPr>
          <w:rFonts w:cs="Arial"/>
          <w:sz w:val="22"/>
        </w:rPr>
        <w:t xml:space="preserve">tsführer in Frankenberg (Eder) und Sascha Groß, Geschäftsführer der Hettich Gruppe, legen den ersten Stein der neuen Multifunktions-Produktionshalle. </w:t>
      </w:r>
      <w:r>
        <w:rPr>
          <w:rFonts w:cs="Arial"/>
          <w:sz w:val="22"/>
        </w:rPr>
        <w:t>Foto: Hettich</w:t>
      </w:r>
    </w:p>
    <w:p w:rsidR="009327CA" w:rsidRPr="009327CA" w:rsidRDefault="009327CA" w:rsidP="009327CA">
      <w:pPr>
        <w:autoSpaceDE w:val="0"/>
        <w:autoSpaceDN w:val="0"/>
        <w:adjustRightInd w:val="0"/>
        <w:rPr>
          <w:rFonts w:cs="Arial"/>
          <w:sz w:val="22"/>
        </w:rPr>
      </w:pPr>
    </w:p>
    <w:p w:rsidR="00481566" w:rsidRDefault="00481566" w:rsidP="000B5E84">
      <w:pPr>
        <w:autoSpaceDE w:val="0"/>
        <w:autoSpaceDN w:val="0"/>
        <w:adjustRightInd w:val="0"/>
        <w:spacing w:after="240"/>
        <w:rPr>
          <w:rFonts w:cs="Arial"/>
          <w:sz w:val="22"/>
        </w:rPr>
      </w:pPr>
    </w:p>
    <w:p w:rsidR="005A6C38" w:rsidRPr="000B5E84" w:rsidRDefault="005A6C38" w:rsidP="000B5E84">
      <w:pPr>
        <w:autoSpaceDE w:val="0"/>
        <w:autoSpaceDN w:val="0"/>
        <w:adjustRightInd w:val="0"/>
        <w:spacing w:after="240"/>
        <w:rPr>
          <w:rFonts w:cs="Arial"/>
          <w:sz w:val="22"/>
        </w:rPr>
      </w:pPr>
      <w:bookmarkStart w:id="0" w:name="_GoBack"/>
      <w:bookmarkEnd w:id="0"/>
    </w:p>
    <w:sectPr w:rsidR="005A6C38" w:rsidRPr="000B5E84" w:rsidSect="0083352D">
      <w:headerReference w:type="default" r:id="rId10"/>
      <w:footerReference w:type="default" r:id="rId11"/>
      <w:pgSz w:w="11900" w:h="16840"/>
      <w:pgMar w:top="2835" w:right="3402" w:bottom="1418" w:left="1418" w:header="709" w:footer="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05FF" w:rsidRDefault="001005FF">
      <w:r>
        <w:separator/>
      </w:r>
    </w:p>
  </w:endnote>
  <w:endnote w:type="continuationSeparator" w:id="0">
    <w:p w:rsidR="001005FF" w:rsidRDefault="001005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gfa Rotis Sans Serif">
    <w:panose1 w:val="000004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2AA6" w:rsidRDefault="00836E25" w:rsidP="005F115D">
    <w:pPr>
      <w:pStyle w:val="Fuzeile"/>
      <w:tabs>
        <w:tab w:val="clear" w:pos="9072"/>
        <w:tab w:val="right" w:pos="10490"/>
      </w:tabs>
      <w:ind w:left="-1417"/>
    </w:pPr>
    <w:r>
      <w:rPr>
        <w:noProof/>
      </w:rPr>
      <mc:AlternateContent>
        <mc:Choice Requires="wps">
          <w:drawing>
            <wp:anchor distT="0" distB="0" distL="114300" distR="114300" simplePos="0" relativeHeight="251658752" behindDoc="0" locked="0" layoutInCell="1" allowOverlap="1">
              <wp:simplePos x="0" y="0"/>
              <wp:positionH relativeFrom="column">
                <wp:posOffset>4747895</wp:posOffset>
              </wp:positionH>
              <wp:positionV relativeFrom="paragraph">
                <wp:posOffset>-3030855</wp:posOffset>
              </wp:positionV>
              <wp:extent cx="1828800" cy="222885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8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327CA" w:rsidRPr="000A2887" w:rsidRDefault="009327CA" w:rsidP="009327CA">
                          <w:pPr>
                            <w:spacing w:line="360" w:lineRule="auto"/>
                            <w:jc w:val="both"/>
                            <w:rPr>
                              <w:rFonts w:cs="Arial"/>
                              <w:sz w:val="16"/>
                              <w:szCs w:val="16"/>
                              <w:lang w:val="sv-SE"/>
                            </w:rPr>
                          </w:pPr>
                          <w:r w:rsidRPr="000A2887">
                            <w:rPr>
                              <w:rFonts w:cs="Arial"/>
                              <w:sz w:val="16"/>
                              <w:szCs w:val="16"/>
                              <w:lang w:val="sv-SE"/>
                            </w:rPr>
                            <w:t>Kontakt:</w:t>
                          </w:r>
                        </w:p>
                        <w:p w:rsidR="009327CA" w:rsidRPr="000A2887" w:rsidRDefault="009327CA" w:rsidP="009327CA">
                          <w:pPr>
                            <w:jc w:val="both"/>
                            <w:rPr>
                              <w:rFonts w:cs="Arial"/>
                              <w:sz w:val="16"/>
                              <w:szCs w:val="16"/>
                              <w:lang w:val="sv-SE"/>
                            </w:rPr>
                          </w:pPr>
                          <w:r w:rsidRPr="000A2887">
                            <w:rPr>
                              <w:rFonts w:cs="Arial"/>
                              <w:sz w:val="16"/>
                              <w:szCs w:val="16"/>
                              <w:lang w:val="sv-SE"/>
                            </w:rPr>
                            <w:t xml:space="preserve">Hettich </w:t>
                          </w:r>
                          <w:r>
                            <w:rPr>
                              <w:rFonts w:cs="Arial"/>
                              <w:sz w:val="16"/>
                              <w:szCs w:val="16"/>
                              <w:lang w:val="sv-SE"/>
                            </w:rPr>
                            <w:t>Holding GmbH &amp; Co. oHG</w:t>
                          </w:r>
                        </w:p>
                        <w:p w:rsidR="009327CA" w:rsidRPr="000A2887" w:rsidRDefault="009327CA" w:rsidP="009327CA">
                          <w:pPr>
                            <w:jc w:val="both"/>
                            <w:rPr>
                              <w:rFonts w:cs="Arial"/>
                              <w:sz w:val="16"/>
                              <w:szCs w:val="16"/>
                              <w:lang w:val="sv-SE"/>
                            </w:rPr>
                          </w:pPr>
                          <w:r>
                            <w:rPr>
                              <w:rFonts w:cs="Arial"/>
                              <w:sz w:val="16"/>
                              <w:szCs w:val="16"/>
                              <w:lang w:val="sv-SE"/>
                            </w:rPr>
                            <w:t>Laura-Sophie Fuchs</w:t>
                          </w:r>
                        </w:p>
                        <w:p w:rsidR="009327CA" w:rsidRPr="000A2887" w:rsidRDefault="009327CA" w:rsidP="009327CA">
                          <w:pPr>
                            <w:jc w:val="both"/>
                            <w:rPr>
                              <w:rFonts w:cs="Arial"/>
                              <w:sz w:val="16"/>
                              <w:szCs w:val="16"/>
                            </w:rPr>
                          </w:pPr>
                          <w:r>
                            <w:rPr>
                              <w:rFonts w:cs="Arial"/>
                              <w:sz w:val="16"/>
                              <w:szCs w:val="16"/>
                            </w:rPr>
                            <w:t>Anton-</w:t>
                          </w:r>
                          <w:proofErr w:type="spellStart"/>
                          <w:r>
                            <w:rPr>
                              <w:rFonts w:cs="Arial"/>
                              <w:sz w:val="16"/>
                              <w:szCs w:val="16"/>
                            </w:rPr>
                            <w:t>Hettich</w:t>
                          </w:r>
                          <w:proofErr w:type="spellEnd"/>
                          <w:r>
                            <w:rPr>
                              <w:rFonts w:cs="Arial"/>
                              <w:sz w:val="16"/>
                              <w:szCs w:val="16"/>
                            </w:rPr>
                            <w:t>-Straße</w:t>
                          </w:r>
                          <w:r w:rsidRPr="000A2887">
                            <w:rPr>
                              <w:rFonts w:cs="Arial"/>
                              <w:sz w:val="16"/>
                              <w:szCs w:val="16"/>
                            </w:rPr>
                            <w:t xml:space="preserve"> 12-16</w:t>
                          </w:r>
                        </w:p>
                        <w:p w:rsidR="009327CA" w:rsidRDefault="009327CA" w:rsidP="009327CA">
                          <w:pPr>
                            <w:jc w:val="both"/>
                            <w:rPr>
                              <w:rFonts w:cs="Arial"/>
                              <w:sz w:val="16"/>
                              <w:szCs w:val="16"/>
                            </w:rPr>
                          </w:pPr>
                          <w:r w:rsidRPr="000A2887">
                            <w:rPr>
                              <w:rFonts w:cs="Arial"/>
                              <w:sz w:val="16"/>
                              <w:szCs w:val="16"/>
                            </w:rPr>
                            <w:t xml:space="preserve">32278 </w:t>
                          </w:r>
                          <w:proofErr w:type="spellStart"/>
                          <w:r w:rsidRPr="000A2887">
                            <w:rPr>
                              <w:rFonts w:cs="Arial"/>
                              <w:sz w:val="16"/>
                              <w:szCs w:val="16"/>
                            </w:rPr>
                            <w:t>Kirchlengern</w:t>
                          </w:r>
                          <w:proofErr w:type="spellEnd"/>
                        </w:p>
                        <w:p w:rsidR="009327CA" w:rsidRDefault="009327CA" w:rsidP="009327CA">
                          <w:pPr>
                            <w:jc w:val="both"/>
                            <w:rPr>
                              <w:rFonts w:cs="Arial"/>
                              <w:sz w:val="16"/>
                              <w:szCs w:val="16"/>
                            </w:rPr>
                          </w:pPr>
                          <w:r>
                            <w:rPr>
                              <w:rFonts w:cs="Arial"/>
                              <w:sz w:val="16"/>
                              <w:szCs w:val="16"/>
                            </w:rPr>
                            <w:t>Deutschland</w:t>
                          </w:r>
                        </w:p>
                        <w:p w:rsidR="009327CA" w:rsidRDefault="009327CA" w:rsidP="009327CA">
                          <w:pPr>
                            <w:jc w:val="both"/>
                            <w:rPr>
                              <w:rFonts w:cs="Arial"/>
                              <w:sz w:val="16"/>
                              <w:szCs w:val="16"/>
                            </w:rPr>
                          </w:pPr>
                          <w:r>
                            <w:rPr>
                              <w:rFonts w:cs="Arial"/>
                              <w:sz w:val="16"/>
                              <w:szCs w:val="16"/>
                            </w:rPr>
                            <w:t>Tel.: +49 151 20372378</w:t>
                          </w:r>
                        </w:p>
                        <w:p w:rsidR="009327CA" w:rsidRDefault="009327CA" w:rsidP="009327CA">
                          <w:pPr>
                            <w:jc w:val="both"/>
                            <w:rPr>
                              <w:rFonts w:cs="Arial"/>
                              <w:sz w:val="16"/>
                              <w:szCs w:val="16"/>
                            </w:rPr>
                          </w:pPr>
                          <w:r>
                            <w:rPr>
                              <w:rFonts w:cs="Arial"/>
                              <w:sz w:val="16"/>
                              <w:szCs w:val="16"/>
                            </w:rPr>
                            <w:t>laura-sophie.fuchs</w:t>
                          </w:r>
                          <w:r w:rsidRPr="00F151A5">
                            <w:rPr>
                              <w:rFonts w:cs="Arial"/>
                              <w:sz w:val="16"/>
                              <w:szCs w:val="16"/>
                            </w:rPr>
                            <w:t>@hettich.com</w:t>
                          </w:r>
                        </w:p>
                        <w:p w:rsidR="009327CA" w:rsidRDefault="009327CA" w:rsidP="009327CA">
                          <w:pPr>
                            <w:jc w:val="both"/>
                            <w:rPr>
                              <w:rFonts w:cs="Arial"/>
                              <w:sz w:val="16"/>
                              <w:szCs w:val="16"/>
                            </w:rPr>
                          </w:pPr>
                        </w:p>
                        <w:p w:rsidR="009327CA" w:rsidRPr="003153CC" w:rsidRDefault="009327CA" w:rsidP="009327CA">
                          <w:pPr>
                            <w:rPr>
                              <w:rFonts w:cs="Arial"/>
                              <w:sz w:val="16"/>
                              <w:szCs w:val="16"/>
                              <w:lang w:val="sv-SE"/>
                            </w:rPr>
                          </w:pPr>
                          <w:r>
                            <w:rPr>
                              <w:rFonts w:cs="Arial"/>
                              <w:sz w:val="16"/>
                              <w:szCs w:val="16"/>
                              <w:lang w:val="sv-SE"/>
                            </w:rPr>
                            <w:t>Belegexemplar erbeten</w:t>
                          </w:r>
                        </w:p>
                        <w:p w:rsidR="009327CA" w:rsidRPr="000A2887" w:rsidRDefault="009327CA" w:rsidP="009327CA">
                          <w:pPr>
                            <w:jc w:val="both"/>
                            <w:rPr>
                              <w:rFonts w:cs="Arial"/>
                              <w:sz w:val="16"/>
                              <w:szCs w:val="16"/>
                            </w:rPr>
                          </w:pPr>
                        </w:p>
                        <w:p w:rsidR="009327CA" w:rsidRDefault="009327CA" w:rsidP="009327CA">
                          <w:pPr>
                            <w:spacing w:line="360" w:lineRule="auto"/>
                            <w:jc w:val="both"/>
                            <w:rPr>
                              <w:rFonts w:cs="Arial"/>
                              <w:i/>
                              <w:sz w:val="16"/>
                              <w:szCs w:val="16"/>
                              <w:lang w:val="sv-SE"/>
                            </w:rPr>
                          </w:pPr>
                        </w:p>
                        <w:p w:rsidR="009327CA" w:rsidRPr="00A76FC0" w:rsidRDefault="009327CA" w:rsidP="009327CA">
                          <w:pPr>
                            <w:rPr>
                              <w:color w:val="000000" w:themeColor="text1"/>
                              <w:sz w:val="22"/>
                              <w:szCs w:val="22"/>
                            </w:rPr>
                          </w:pPr>
                          <w:r w:rsidRPr="00A76FC0">
                            <w:rPr>
                              <w:color w:val="000000" w:themeColor="text1"/>
                              <w:sz w:val="22"/>
                              <w:szCs w:val="22"/>
                            </w:rPr>
                            <w:t>PR_</w:t>
                          </w:r>
                          <w:r>
                            <w:rPr>
                              <w:color w:val="000000" w:themeColor="text1"/>
                              <w:sz w:val="22"/>
                              <w:szCs w:val="22"/>
                            </w:rPr>
                            <w:t>37</w:t>
                          </w:r>
                          <w:r w:rsidRPr="00A76FC0">
                            <w:rPr>
                              <w:color w:val="000000" w:themeColor="text1"/>
                              <w:sz w:val="22"/>
                              <w:szCs w:val="22"/>
                            </w:rPr>
                            <w:t>2023</w:t>
                          </w:r>
                        </w:p>
                        <w:p w:rsidR="009327CA" w:rsidRPr="00097876" w:rsidRDefault="009327CA" w:rsidP="009327CA">
                          <w:pPr>
                            <w:spacing w:line="360" w:lineRule="auto"/>
                            <w:jc w:val="both"/>
                            <w:rPr>
                              <w:rFonts w:cs="Arial"/>
                              <w:sz w:val="16"/>
                              <w:szCs w:val="16"/>
                              <w:lang w:val="sv-SE"/>
                            </w:rPr>
                          </w:pPr>
                        </w:p>
                        <w:p w:rsidR="009327CA" w:rsidRPr="00107193" w:rsidRDefault="009327CA" w:rsidP="009327CA">
                          <w:pPr>
                            <w:spacing w:line="360" w:lineRule="auto"/>
                            <w:jc w:val="both"/>
                            <w:rPr>
                              <w:rFonts w:cs="Arial"/>
                              <w:sz w:val="22"/>
                              <w:szCs w:val="22"/>
                              <w:lang w:val="sv-SE"/>
                            </w:rPr>
                          </w:pPr>
                          <w:r>
                            <w:rPr>
                              <w:rFonts w:cs="Arial"/>
                              <w:sz w:val="22"/>
                              <w:szCs w:val="22"/>
                              <w:lang w:val="sv-SE"/>
                            </w:rPr>
                            <w:t xml:space="preserve">                             </w:t>
                          </w:r>
                          <w:r w:rsidRPr="00107193">
                            <w:rPr>
                              <w:rFonts w:cs="Arial"/>
                              <w:sz w:val="22"/>
                              <w:szCs w:val="22"/>
                              <w:lang w:val="sv-SE"/>
                            </w:rPr>
                            <w:t xml:space="preserve">Seite </w:t>
                          </w:r>
                          <w:r w:rsidRPr="00107193">
                            <w:rPr>
                              <w:rFonts w:cs="Arial"/>
                              <w:sz w:val="22"/>
                              <w:szCs w:val="22"/>
                              <w:lang w:val="sv-SE"/>
                            </w:rPr>
                            <w:fldChar w:fldCharType="begin"/>
                          </w:r>
                          <w:r w:rsidRPr="00107193">
                            <w:rPr>
                              <w:rFonts w:cs="Arial"/>
                              <w:sz w:val="22"/>
                              <w:szCs w:val="22"/>
                              <w:lang w:val="sv-SE"/>
                            </w:rPr>
                            <w:instrText>PAGE   \* MERGEFORMAT</w:instrText>
                          </w:r>
                          <w:r w:rsidRPr="00107193">
                            <w:rPr>
                              <w:rFonts w:cs="Arial"/>
                              <w:sz w:val="22"/>
                              <w:szCs w:val="22"/>
                              <w:lang w:val="sv-SE"/>
                            </w:rPr>
                            <w:fldChar w:fldCharType="separate"/>
                          </w:r>
                          <w:r w:rsidR="005A6C38">
                            <w:rPr>
                              <w:rFonts w:cs="Arial"/>
                              <w:noProof/>
                              <w:sz w:val="22"/>
                              <w:szCs w:val="22"/>
                              <w:lang w:val="sv-SE"/>
                            </w:rPr>
                            <w:t>1</w:t>
                          </w:r>
                          <w:r w:rsidRPr="00107193">
                            <w:rPr>
                              <w:rFonts w:cs="Arial"/>
                              <w:sz w:val="22"/>
                              <w:szCs w:val="22"/>
                              <w:lang w:val="sv-SE"/>
                            </w:rPr>
                            <w:fldChar w:fldCharType="end"/>
                          </w:r>
                        </w:p>
                        <w:p w:rsidR="006B55E5" w:rsidRDefault="006B55E5" w:rsidP="003F0E8A">
                          <w:pPr>
                            <w:spacing w:line="360" w:lineRule="auto"/>
                            <w:jc w:val="both"/>
                            <w:rPr>
                              <w:rFonts w:cs="Arial"/>
                              <w:i/>
                              <w:sz w:val="16"/>
                              <w:szCs w:val="16"/>
                              <w:lang w:val="sv-SE"/>
                            </w:rPr>
                          </w:pPr>
                        </w:p>
                        <w:p w:rsidR="006B55E5" w:rsidRPr="003F0E8A" w:rsidRDefault="006B55E5" w:rsidP="003F0E8A">
                          <w:pPr>
                            <w:spacing w:line="360" w:lineRule="auto"/>
                            <w:jc w:val="both"/>
                            <w:rPr>
                              <w:rFonts w:cs="Arial"/>
                              <w:i/>
                              <w:sz w:val="16"/>
                              <w:szCs w:val="16"/>
                              <w:lang w:val="sv-S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373.85pt;margin-top:-238.65pt;width:2in;height:17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" stroked="f">
              <v:textbox>
                <w:txbxContent>
                  <w:p w:rsidR="009327CA" w:rsidRPr="000A2887" w:rsidRDefault="009327CA" w:rsidP="009327CA">
                    <w:pPr>
                      <w:spacing w:line="360" w:lineRule="auto"/>
                      <w:jc w:val="both"/>
                      <w:rPr>
                        <w:rFonts w:cs="Arial"/>
                        <w:sz w:val="16"/>
                        <w:szCs w:val="16"/>
                        <w:lang w:val="sv-SE"/>
                      </w:rPr>
                    </w:pPr>
                    <w:r w:rsidRPr="000A2887">
                      <w:rPr>
                        <w:rFonts w:cs="Arial"/>
                        <w:sz w:val="16"/>
                        <w:szCs w:val="16"/>
                        <w:lang w:val="sv-SE"/>
                      </w:rPr>
                      <w:t>Kontakt:</w:t>
                    </w:r>
                  </w:p>
                  <w:p w:rsidR="009327CA" w:rsidRPr="000A2887" w:rsidRDefault="009327CA" w:rsidP="009327CA">
                    <w:pPr>
                      <w:jc w:val="both"/>
                      <w:rPr>
                        <w:rFonts w:cs="Arial"/>
                        <w:sz w:val="16"/>
                        <w:szCs w:val="16"/>
                        <w:lang w:val="sv-SE"/>
                      </w:rPr>
                    </w:pPr>
                    <w:r w:rsidRPr="000A2887">
                      <w:rPr>
                        <w:rFonts w:cs="Arial"/>
                        <w:sz w:val="16"/>
                        <w:szCs w:val="16"/>
                        <w:lang w:val="sv-SE"/>
                      </w:rPr>
                      <w:t xml:space="preserve">Hettich </w:t>
                    </w:r>
                    <w:r>
                      <w:rPr>
                        <w:rFonts w:cs="Arial"/>
                        <w:sz w:val="16"/>
                        <w:szCs w:val="16"/>
                        <w:lang w:val="sv-SE"/>
                      </w:rPr>
                      <w:t>Holding GmbH &amp; Co. oHG</w:t>
                    </w:r>
                  </w:p>
                  <w:p w:rsidR="009327CA" w:rsidRPr="000A2887" w:rsidRDefault="009327CA" w:rsidP="009327CA">
                    <w:pPr>
                      <w:jc w:val="both"/>
                      <w:rPr>
                        <w:rFonts w:cs="Arial"/>
                        <w:sz w:val="16"/>
                        <w:szCs w:val="16"/>
                        <w:lang w:val="sv-SE"/>
                      </w:rPr>
                    </w:pPr>
                    <w:r>
                      <w:rPr>
                        <w:rFonts w:cs="Arial"/>
                        <w:sz w:val="16"/>
                        <w:szCs w:val="16"/>
                        <w:lang w:val="sv-SE"/>
                      </w:rPr>
                      <w:t>Laura-Sophie Fuchs</w:t>
                    </w:r>
                  </w:p>
                  <w:p w:rsidR="009327CA" w:rsidRPr="000A2887" w:rsidRDefault="009327CA" w:rsidP="009327CA">
                    <w:pPr>
                      <w:jc w:val="both"/>
                      <w:rPr>
                        <w:rFonts w:cs="Arial"/>
                        <w:sz w:val="16"/>
                        <w:szCs w:val="16"/>
                      </w:rPr>
                    </w:pPr>
                    <w:r>
                      <w:rPr>
                        <w:rFonts w:cs="Arial"/>
                        <w:sz w:val="16"/>
                        <w:szCs w:val="16"/>
                      </w:rPr>
                      <w:t>Anton-</w:t>
                    </w:r>
                    <w:proofErr w:type="spellStart"/>
                    <w:r>
                      <w:rPr>
                        <w:rFonts w:cs="Arial"/>
                        <w:sz w:val="16"/>
                        <w:szCs w:val="16"/>
                      </w:rPr>
                      <w:t>Hettich</w:t>
                    </w:r>
                    <w:proofErr w:type="spellEnd"/>
                    <w:r>
                      <w:rPr>
                        <w:rFonts w:cs="Arial"/>
                        <w:sz w:val="16"/>
                        <w:szCs w:val="16"/>
                      </w:rPr>
                      <w:t>-Straße</w:t>
                    </w:r>
                    <w:r w:rsidRPr="000A2887">
                      <w:rPr>
                        <w:rFonts w:cs="Arial"/>
                        <w:sz w:val="16"/>
                        <w:szCs w:val="16"/>
                      </w:rPr>
                      <w:t xml:space="preserve"> 12-16</w:t>
                    </w:r>
                  </w:p>
                  <w:p w:rsidR="009327CA" w:rsidRDefault="009327CA" w:rsidP="009327CA">
                    <w:pPr>
                      <w:jc w:val="both"/>
                      <w:rPr>
                        <w:rFonts w:cs="Arial"/>
                        <w:sz w:val="16"/>
                        <w:szCs w:val="16"/>
                      </w:rPr>
                    </w:pPr>
                    <w:r w:rsidRPr="000A2887">
                      <w:rPr>
                        <w:rFonts w:cs="Arial"/>
                        <w:sz w:val="16"/>
                        <w:szCs w:val="16"/>
                      </w:rPr>
                      <w:t xml:space="preserve">32278 </w:t>
                    </w:r>
                    <w:proofErr w:type="spellStart"/>
                    <w:r w:rsidRPr="000A2887">
                      <w:rPr>
                        <w:rFonts w:cs="Arial"/>
                        <w:sz w:val="16"/>
                        <w:szCs w:val="16"/>
                      </w:rPr>
                      <w:t>Kirchlengern</w:t>
                    </w:r>
                    <w:proofErr w:type="spellEnd"/>
                  </w:p>
                  <w:p w:rsidR="009327CA" w:rsidRDefault="009327CA" w:rsidP="009327CA">
                    <w:pPr>
                      <w:jc w:val="both"/>
                      <w:rPr>
                        <w:rFonts w:cs="Arial"/>
                        <w:sz w:val="16"/>
                        <w:szCs w:val="16"/>
                      </w:rPr>
                    </w:pPr>
                    <w:r>
                      <w:rPr>
                        <w:rFonts w:cs="Arial"/>
                        <w:sz w:val="16"/>
                        <w:szCs w:val="16"/>
                      </w:rPr>
                      <w:t>Deutschland</w:t>
                    </w:r>
                  </w:p>
                  <w:p w:rsidR="009327CA" w:rsidRDefault="009327CA" w:rsidP="009327CA">
                    <w:pPr>
                      <w:jc w:val="both"/>
                      <w:rPr>
                        <w:rFonts w:cs="Arial"/>
                        <w:sz w:val="16"/>
                        <w:szCs w:val="16"/>
                      </w:rPr>
                    </w:pPr>
                    <w:r>
                      <w:rPr>
                        <w:rFonts w:cs="Arial"/>
                        <w:sz w:val="16"/>
                        <w:szCs w:val="16"/>
                      </w:rPr>
                      <w:t>Tel.: +49 151 20372378</w:t>
                    </w:r>
                  </w:p>
                  <w:p w:rsidR="009327CA" w:rsidRDefault="009327CA" w:rsidP="009327CA">
                    <w:pPr>
                      <w:jc w:val="both"/>
                      <w:rPr>
                        <w:rFonts w:cs="Arial"/>
                        <w:sz w:val="16"/>
                        <w:szCs w:val="16"/>
                      </w:rPr>
                    </w:pPr>
                    <w:r>
                      <w:rPr>
                        <w:rFonts w:cs="Arial"/>
                        <w:sz w:val="16"/>
                        <w:szCs w:val="16"/>
                      </w:rPr>
                      <w:t>laura-sophie.fuchs</w:t>
                    </w:r>
                    <w:r w:rsidRPr="00F151A5">
                      <w:rPr>
                        <w:rFonts w:cs="Arial"/>
                        <w:sz w:val="16"/>
                        <w:szCs w:val="16"/>
                      </w:rPr>
                      <w:t>@hettich.com</w:t>
                    </w:r>
                  </w:p>
                  <w:p w:rsidR="009327CA" w:rsidRDefault="009327CA" w:rsidP="009327CA">
                    <w:pPr>
                      <w:jc w:val="both"/>
                      <w:rPr>
                        <w:rFonts w:cs="Arial"/>
                        <w:sz w:val="16"/>
                        <w:szCs w:val="16"/>
                      </w:rPr>
                    </w:pPr>
                  </w:p>
                  <w:p w:rsidR="009327CA" w:rsidRPr="003153CC" w:rsidRDefault="009327CA" w:rsidP="009327CA">
                    <w:pPr>
                      <w:rPr>
                        <w:rFonts w:cs="Arial"/>
                        <w:sz w:val="16"/>
                        <w:szCs w:val="16"/>
                        <w:lang w:val="sv-SE"/>
                      </w:rPr>
                    </w:pPr>
                    <w:r>
                      <w:rPr>
                        <w:rFonts w:cs="Arial"/>
                        <w:sz w:val="16"/>
                        <w:szCs w:val="16"/>
                        <w:lang w:val="sv-SE"/>
                      </w:rPr>
                      <w:t>Belegexemplar erbeten</w:t>
                    </w:r>
                  </w:p>
                  <w:p w:rsidR="009327CA" w:rsidRPr="000A2887" w:rsidRDefault="009327CA" w:rsidP="009327CA">
                    <w:pPr>
                      <w:jc w:val="both"/>
                      <w:rPr>
                        <w:rFonts w:cs="Arial"/>
                        <w:sz w:val="16"/>
                        <w:szCs w:val="16"/>
                      </w:rPr>
                    </w:pPr>
                  </w:p>
                  <w:p w:rsidR="009327CA" w:rsidRDefault="009327CA" w:rsidP="009327CA">
                    <w:pPr>
                      <w:spacing w:line="360" w:lineRule="auto"/>
                      <w:jc w:val="both"/>
                      <w:rPr>
                        <w:rFonts w:cs="Arial"/>
                        <w:i/>
                        <w:sz w:val="16"/>
                        <w:szCs w:val="16"/>
                        <w:lang w:val="sv-SE"/>
                      </w:rPr>
                    </w:pPr>
                  </w:p>
                  <w:p w:rsidR="009327CA" w:rsidRPr="00A76FC0" w:rsidRDefault="009327CA" w:rsidP="009327CA">
                    <w:pPr>
                      <w:rPr>
                        <w:color w:val="000000" w:themeColor="text1"/>
                        <w:sz w:val="22"/>
                        <w:szCs w:val="22"/>
                      </w:rPr>
                    </w:pPr>
                    <w:r w:rsidRPr="00A76FC0">
                      <w:rPr>
                        <w:color w:val="000000" w:themeColor="text1"/>
                        <w:sz w:val="22"/>
                        <w:szCs w:val="22"/>
                      </w:rPr>
                      <w:t>PR_</w:t>
                    </w:r>
                    <w:r>
                      <w:rPr>
                        <w:color w:val="000000" w:themeColor="text1"/>
                        <w:sz w:val="22"/>
                        <w:szCs w:val="22"/>
                      </w:rPr>
                      <w:t>37</w:t>
                    </w:r>
                    <w:r w:rsidRPr="00A76FC0">
                      <w:rPr>
                        <w:color w:val="000000" w:themeColor="text1"/>
                        <w:sz w:val="22"/>
                        <w:szCs w:val="22"/>
                      </w:rPr>
                      <w:t>2023</w:t>
                    </w:r>
                  </w:p>
                  <w:p w:rsidR="009327CA" w:rsidRPr="00097876" w:rsidRDefault="009327CA" w:rsidP="009327CA">
                    <w:pPr>
                      <w:spacing w:line="360" w:lineRule="auto"/>
                      <w:jc w:val="both"/>
                      <w:rPr>
                        <w:rFonts w:cs="Arial"/>
                        <w:sz w:val="16"/>
                        <w:szCs w:val="16"/>
                        <w:lang w:val="sv-SE"/>
                      </w:rPr>
                    </w:pPr>
                  </w:p>
                  <w:p w:rsidR="009327CA" w:rsidRPr="00107193" w:rsidRDefault="009327CA" w:rsidP="009327CA">
                    <w:pPr>
                      <w:spacing w:line="360" w:lineRule="auto"/>
                      <w:jc w:val="both"/>
                      <w:rPr>
                        <w:rFonts w:cs="Arial"/>
                        <w:sz w:val="22"/>
                        <w:szCs w:val="22"/>
                        <w:lang w:val="sv-SE"/>
                      </w:rPr>
                    </w:pPr>
                    <w:r>
                      <w:rPr>
                        <w:rFonts w:cs="Arial"/>
                        <w:sz w:val="22"/>
                        <w:szCs w:val="22"/>
                        <w:lang w:val="sv-SE"/>
                      </w:rPr>
                      <w:t xml:space="preserve">                             </w:t>
                    </w:r>
                    <w:r w:rsidRPr="00107193">
                      <w:rPr>
                        <w:rFonts w:cs="Arial"/>
                        <w:sz w:val="22"/>
                        <w:szCs w:val="22"/>
                        <w:lang w:val="sv-SE"/>
                      </w:rPr>
                      <w:t xml:space="preserve">Seite </w:t>
                    </w:r>
                    <w:r w:rsidRPr="00107193">
                      <w:rPr>
                        <w:rFonts w:cs="Arial"/>
                        <w:sz w:val="22"/>
                        <w:szCs w:val="22"/>
                        <w:lang w:val="sv-SE"/>
                      </w:rPr>
                      <w:fldChar w:fldCharType="begin"/>
                    </w:r>
                    <w:r w:rsidRPr="00107193">
                      <w:rPr>
                        <w:rFonts w:cs="Arial"/>
                        <w:sz w:val="22"/>
                        <w:szCs w:val="22"/>
                        <w:lang w:val="sv-SE"/>
                      </w:rPr>
                      <w:instrText>PAGE   \* MERGEFORMAT</w:instrText>
                    </w:r>
                    <w:r w:rsidRPr="00107193">
                      <w:rPr>
                        <w:rFonts w:cs="Arial"/>
                        <w:sz w:val="22"/>
                        <w:szCs w:val="22"/>
                        <w:lang w:val="sv-SE"/>
                      </w:rPr>
                      <w:fldChar w:fldCharType="separate"/>
                    </w:r>
                    <w:r w:rsidR="005A6C38">
                      <w:rPr>
                        <w:rFonts w:cs="Arial"/>
                        <w:noProof/>
                        <w:sz w:val="22"/>
                        <w:szCs w:val="22"/>
                        <w:lang w:val="sv-SE"/>
                      </w:rPr>
                      <w:t>1</w:t>
                    </w:r>
                    <w:r w:rsidRPr="00107193">
                      <w:rPr>
                        <w:rFonts w:cs="Arial"/>
                        <w:sz w:val="22"/>
                        <w:szCs w:val="22"/>
                        <w:lang w:val="sv-SE"/>
                      </w:rPr>
                      <w:fldChar w:fldCharType="end"/>
                    </w:r>
                  </w:p>
                  <w:p w:rsidR="006B55E5" w:rsidRDefault="006B55E5" w:rsidP="003F0E8A">
                    <w:pPr>
                      <w:spacing w:line="360" w:lineRule="auto"/>
                      <w:jc w:val="both"/>
                      <w:rPr>
                        <w:rFonts w:cs="Arial"/>
                        <w:i/>
                        <w:sz w:val="16"/>
                        <w:szCs w:val="16"/>
                        <w:lang w:val="sv-SE"/>
                      </w:rPr>
                    </w:pPr>
                  </w:p>
                  <w:p w:rsidR="006B55E5" w:rsidRPr="003F0E8A" w:rsidRDefault="006B55E5" w:rsidP="003F0E8A">
                    <w:pPr>
                      <w:spacing w:line="360" w:lineRule="auto"/>
                      <w:jc w:val="both"/>
                      <w:rPr>
                        <w:rFonts w:cs="Arial"/>
                        <w:i/>
                        <w:sz w:val="16"/>
                        <w:szCs w:val="16"/>
                        <w:lang w:val="sv-SE"/>
                      </w:rPr>
                    </w:pPr>
                  </w:p>
                </w:txbxContent>
              </v:textbox>
            </v:shape>
          </w:pict>
        </mc:Fallback>
      </mc:AlternateContent>
    </w:r>
    <w:r>
      <w:rPr>
        <w:noProof/>
      </w:rPr>
      <w:drawing>
        <wp:anchor distT="0" distB="0" distL="114300" distR="114300" simplePos="0" relativeHeight="251656704" behindDoc="1" locked="0" layoutInCell="1" allowOverlap="1">
          <wp:simplePos x="0" y="0"/>
          <wp:positionH relativeFrom="column">
            <wp:posOffset>-950595</wp:posOffset>
          </wp:positionH>
          <wp:positionV relativeFrom="paragraph">
            <wp:posOffset>-535940</wp:posOffset>
          </wp:positionV>
          <wp:extent cx="7645400" cy="711200"/>
          <wp:effectExtent l="0" t="0" r="0" b="0"/>
          <wp:wrapNone/>
          <wp:docPr id="1" name="Bild 1" descr="Pressebogen_Fu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sebogen_Fus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54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05FF" w:rsidRDefault="001005FF">
      <w:r>
        <w:separator/>
      </w:r>
    </w:p>
  </w:footnote>
  <w:footnote w:type="continuationSeparator" w:id="0">
    <w:p w:rsidR="001005FF" w:rsidRDefault="001005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2AA6" w:rsidRDefault="00836E25" w:rsidP="005F115D">
    <w:pPr>
      <w:pStyle w:val="Kopfzeile"/>
      <w:ind w:left="-1417"/>
    </w:pPr>
    <w:r>
      <w:rPr>
        <w:noProof/>
      </w:rPr>
      <w:drawing>
        <wp:anchor distT="0" distB="0" distL="114300" distR="114300" simplePos="0" relativeHeight="251657728" behindDoc="1" locked="0" layoutInCell="1" allowOverlap="1">
          <wp:simplePos x="0" y="0"/>
          <wp:positionH relativeFrom="column">
            <wp:posOffset>-925195</wp:posOffset>
          </wp:positionH>
          <wp:positionV relativeFrom="paragraph">
            <wp:posOffset>-408940</wp:posOffset>
          </wp:positionV>
          <wp:extent cx="7620000" cy="1562100"/>
          <wp:effectExtent l="0" t="0" r="0" b="0"/>
          <wp:wrapNone/>
          <wp:docPr id="3" name="Bild 2" descr="Pressebogen_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sebogen_Kop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00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31E8F524"/>
    <w:lvl w:ilvl="0">
      <w:numFmt w:val="bullet"/>
      <w:lvlText w:val="*"/>
      <w:lvlJc w:val="left"/>
    </w:lvl>
  </w:abstractNum>
  <w:abstractNum w:abstractNumId="1" w15:restartNumberingAfterBreak="0">
    <w:nsid w:val="12550370"/>
    <w:multiLevelType w:val="hybridMultilevel"/>
    <w:tmpl w:val="F8347FAE"/>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7AB241CF"/>
    <w:multiLevelType w:val="hybridMultilevel"/>
    <w:tmpl w:val="DD6E5302"/>
    <w:lvl w:ilvl="0" w:tplc="04070001">
      <w:start w:val="1"/>
      <w:numFmt w:val="bullet"/>
      <w:lvlText w:val=""/>
      <w:lvlJc w:val="left"/>
      <w:pPr>
        <w:ind w:left="3900" w:hanging="360"/>
      </w:pPr>
      <w:rPr>
        <w:rFonts w:ascii="Symbol" w:hAnsi="Symbol" w:hint="default"/>
      </w:rPr>
    </w:lvl>
    <w:lvl w:ilvl="1" w:tplc="04070003" w:tentative="1">
      <w:start w:val="1"/>
      <w:numFmt w:val="bullet"/>
      <w:lvlText w:val="o"/>
      <w:lvlJc w:val="left"/>
      <w:pPr>
        <w:ind w:left="4620" w:hanging="360"/>
      </w:pPr>
      <w:rPr>
        <w:rFonts w:ascii="Courier New" w:hAnsi="Courier New" w:cs="Courier New" w:hint="default"/>
      </w:rPr>
    </w:lvl>
    <w:lvl w:ilvl="2" w:tplc="04070005" w:tentative="1">
      <w:start w:val="1"/>
      <w:numFmt w:val="bullet"/>
      <w:lvlText w:val=""/>
      <w:lvlJc w:val="left"/>
      <w:pPr>
        <w:ind w:left="5340" w:hanging="360"/>
      </w:pPr>
      <w:rPr>
        <w:rFonts w:ascii="Wingdings" w:hAnsi="Wingdings" w:hint="default"/>
      </w:rPr>
    </w:lvl>
    <w:lvl w:ilvl="3" w:tplc="04070001" w:tentative="1">
      <w:start w:val="1"/>
      <w:numFmt w:val="bullet"/>
      <w:lvlText w:val=""/>
      <w:lvlJc w:val="left"/>
      <w:pPr>
        <w:ind w:left="6060" w:hanging="360"/>
      </w:pPr>
      <w:rPr>
        <w:rFonts w:ascii="Symbol" w:hAnsi="Symbol" w:hint="default"/>
      </w:rPr>
    </w:lvl>
    <w:lvl w:ilvl="4" w:tplc="04070003" w:tentative="1">
      <w:start w:val="1"/>
      <w:numFmt w:val="bullet"/>
      <w:lvlText w:val="o"/>
      <w:lvlJc w:val="left"/>
      <w:pPr>
        <w:ind w:left="6780" w:hanging="360"/>
      </w:pPr>
      <w:rPr>
        <w:rFonts w:ascii="Courier New" w:hAnsi="Courier New" w:cs="Courier New" w:hint="default"/>
      </w:rPr>
    </w:lvl>
    <w:lvl w:ilvl="5" w:tplc="04070005" w:tentative="1">
      <w:start w:val="1"/>
      <w:numFmt w:val="bullet"/>
      <w:lvlText w:val=""/>
      <w:lvlJc w:val="left"/>
      <w:pPr>
        <w:ind w:left="7500" w:hanging="360"/>
      </w:pPr>
      <w:rPr>
        <w:rFonts w:ascii="Wingdings" w:hAnsi="Wingdings" w:hint="default"/>
      </w:rPr>
    </w:lvl>
    <w:lvl w:ilvl="6" w:tplc="04070001" w:tentative="1">
      <w:start w:val="1"/>
      <w:numFmt w:val="bullet"/>
      <w:lvlText w:val=""/>
      <w:lvlJc w:val="left"/>
      <w:pPr>
        <w:ind w:left="8220" w:hanging="360"/>
      </w:pPr>
      <w:rPr>
        <w:rFonts w:ascii="Symbol" w:hAnsi="Symbol" w:hint="default"/>
      </w:rPr>
    </w:lvl>
    <w:lvl w:ilvl="7" w:tplc="04070003" w:tentative="1">
      <w:start w:val="1"/>
      <w:numFmt w:val="bullet"/>
      <w:lvlText w:val="o"/>
      <w:lvlJc w:val="left"/>
      <w:pPr>
        <w:ind w:left="8940" w:hanging="360"/>
      </w:pPr>
      <w:rPr>
        <w:rFonts w:ascii="Courier New" w:hAnsi="Courier New" w:cs="Courier New" w:hint="default"/>
      </w:rPr>
    </w:lvl>
    <w:lvl w:ilvl="8" w:tplc="04070005" w:tentative="1">
      <w:start w:val="1"/>
      <w:numFmt w:val="bullet"/>
      <w:lvlText w:val=""/>
      <w:lvlJc w:val="left"/>
      <w:pPr>
        <w:ind w:left="9660" w:hanging="360"/>
      </w:pPr>
      <w:rPr>
        <w:rFonts w:ascii="Wingdings" w:hAnsi="Wingdings" w:hint="default"/>
      </w:rPr>
    </w:lvl>
  </w:abstractNum>
  <w:num w:numId="1">
    <w:abstractNumId w:val="1"/>
  </w:num>
  <w:num w:numId="2">
    <w:abstractNumId w:val="0"/>
    <w:lvlOverride w:ilvl="0">
      <w:lvl w:ilvl="0">
        <w:numFmt w:val="bullet"/>
        <w:lvlText w:val=""/>
        <w:legacy w:legacy="1" w:legacySpace="0" w:legacyIndent="0"/>
        <w:lvlJc w:val="left"/>
        <w:rPr>
          <w:rFonts w:ascii="Symbol" w:hAnsi="Symbol" w:hint="default"/>
          <w:sz w:val="22"/>
        </w:rPr>
      </w:lvl>
    </w:lvlOverride>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de-DE" w:vendorID="3" w:dllVersion="517" w:checkStyle="0"/>
  <w:proofState w:spelling="clean" w:grammar="clean"/>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consecutiveHyphenLimit w:val="3"/>
  <w:hyphenationZone w:val="284"/>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56EA"/>
    <w:rsid w:val="000063B5"/>
    <w:rsid w:val="0000681A"/>
    <w:rsid w:val="00010689"/>
    <w:rsid w:val="000144F5"/>
    <w:rsid w:val="00014B18"/>
    <w:rsid w:val="00015B6A"/>
    <w:rsid w:val="0002125D"/>
    <w:rsid w:val="000222CA"/>
    <w:rsid w:val="00025DEB"/>
    <w:rsid w:val="00026618"/>
    <w:rsid w:val="0002708D"/>
    <w:rsid w:val="00027992"/>
    <w:rsid w:val="00030D9F"/>
    <w:rsid w:val="00031945"/>
    <w:rsid w:val="00037FCC"/>
    <w:rsid w:val="00045414"/>
    <w:rsid w:val="0004631A"/>
    <w:rsid w:val="00047AF8"/>
    <w:rsid w:val="0005059E"/>
    <w:rsid w:val="00050914"/>
    <w:rsid w:val="00052CAB"/>
    <w:rsid w:val="000545F7"/>
    <w:rsid w:val="000576C0"/>
    <w:rsid w:val="00062782"/>
    <w:rsid w:val="000637F0"/>
    <w:rsid w:val="000700B2"/>
    <w:rsid w:val="00074FEC"/>
    <w:rsid w:val="00075B0E"/>
    <w:rsid w:val="00077B68"/>
    <w:rsid w:val="00077E8B"/>
    <w:rsid w:val="00092D5B"/>
    <w:rsid w:val="0009469D"/>
    <w:rsid w:val="00094B2D"/>
    <w:rsid w:val="000A58EF"/>
    <w:rsid w:val="000A66FE"/>
    <w:rsid w:val="000B5E84"/>
    <w:rsid w:val="000C037E"/>
    <w:rsid w:val="000C545D"/>
    <w:rsid w:val="000C6019"/>
    <w:rsid w:val="000C6201"/>
    <w:rsid w:val="000C759E"/>
    <w:rsid w:val="000E2F37"/>
    <w:rsid w:val="000F4531"/>
    <w:rsid w:val="000F7ACE"/>
    <w:rsid w:val="001005FF"/>
    <w:rsid w:val="00100FF7"/>
    <w:rsid w:val="001036E2"/>
    <w:rsid w:val="00105B1C"/>
    <w:rsid w:val="00107533"/>
    <w:rsid w:val="00114538"/>
    <w:rsid w:val="00131C2F"/>
    <w:rsid w:val="001405BF"/>
    <w:rsid w:val="00143475"/>
    <w:rsid w:val="00150280"/>
    <w:rsid w:val="00154D0B"/>
    <w:rsid w:val="001565BC"/>
    <w:rsid w:val="00160878"/>
    <w:rsid w:val="00163391"/>
    <w:rsid w:val="0016365C"/>
    <w:rsid w:val="00175167"/>
    <w:rsid w:val="00185749"/>
    <w:rsid w:val="001876F1"/>
    <w:rsid w:val="00190FFF"/>
    <w:rsid w:val="00191C3D"/>
    <w:rsid w:val="00195059"/>
    <w:rsid w:val="001A180B"/>
    <w:rsid w:val="001A1F21"/>
    <w:rsid w:val="001A4153"/>
    <w:rsid w:val="001B5186"/>
    <w:rsid w:val="001B6E02"/>
    <w:rsid w:val="001C51DF"/>
    <w:rsid w:val="001C6431"/>
    <w:rsid w:val="001C6B57"/>
    <w:rsid w:val="001C7E9E"/>
    <w:rsid w:val="001D0C17"/>
    <w:rsid w:val="001D5031"/>
    <w:rsid w:val="001D625C"/>
    <w:rsid w:val="001D6E88"/>
    <w:rsid w:val="001D7D28"/>
    <w:rsid w:val="001E0346"/>
    <w:rsid w:val="001E0C55"/>
    <w:rsid w:val="001E2B2D"/>
    <w:rsid w:val="001F15D2"/>
    <w:rsid w:val="001F6935"/>
    <w:rsid w:val="001F7230"/>
    <w:rsid w:val="00201797"/>
    <w:rsid w:val="00204DFE"/>
    <w:rsid w:val="00210157"/>
    <w:rsid w:val="0021101F"/>
    <w:rsid w:val="00213D14"/>
    <w:rsid w:val="00214F86"/>
    <w:rsid w:val="00216CD0"/>
    <w:rsid w:val="00221BE8"/>
    <w:rsid w:val="0022341C"/>
    <w:rsid w:val="002313D2"/>
    <w:rsid w:val="00232146"/>
    <w:rsid w:val="0023757A"/>
    <w:rsid w:val="00244113"/>
    <w:rsid w:val="0024663D"/>
    <w:rsid w:val="00246BE0"/>
    <w:rsid w:val="00247C81"/>
    <w:rsid w:val="00262164"/>
    <w:rsid w:val="00262B85"/>
    <w:rsid w:val="00267DA5"/>
    <w:rsid w:val="0027142E"/>
    <w:rsid w:val="00273F94"/>
    <w:rsid w:val="00274494"/>
    <w:rsid w:val="002765EF"/>
    <w:rsid w:val="0028012A"/>
    <w:rsid w:val="00282515"/>
    <w:rsid w:val="00285D24"/>
    <w:rsid w:val="00286D81"/>
    <w:rsid w:val="00290529"/>
    <w:rsid w:val="00292FA1"/>
    <w:rsid w:val="00294776"/>
    <w:rsid w:val="002A12B9"/>
    <w:rsid w:val="002A39B4"/>
    <w:rsid w:val="002B33E2"/>
    <w:rsid w:val="002B342A"/>
    <w:rsid w:val="002B4AD8"/>
    <w:rsid w:val="002C4186"/>
    <w:rsid w:val="002C420E"/>
    <w:rsid w:val="002C748A"/>
    <w:rsid w:val="002D037E"/>
    <w:rsid w:val="002E4694"/>
    <w:rsid w:val="002E5760"/>
    <w:rsid w:val="002F2F23"/>
    <w:rsid w:val="002F4858"/>
    <w:rsid w:val="002F64A7"/>
    <w:rsid w:val="00305B1D"/>
    <w:rsid w:val="00310106"/>
    <w:rsid w:val="00311642"/>
    <w:rsid w:val="00311AFF"/>
    <w:rsid w:val="003126DA"/>
    <w:rsid w:val="003128FE"/>
    <w:rsid w:val="00326957"/>
    <w:rsid w:val="00333784"/>
    <w:rsid w:val="00334C39"/>
    <w:rsid w:val="00336B48"/>
    <w:rsid w:val="00340B3C"/>
    <w:rsid w:val="003433F9"/>
    <w:rsid w:val="00344251"/>
    <w:rsid w:val="003447BA"/>
    <w:rsid w:val="0034557C"/>
    <w:rsid w:val="00346785"/>
    <w:rsid w:val="00347032"/>
    <w:rsid w:val="00351A2F"/>
    <w:rsid w:val="00355245"/>
    <w:rsid w:val="00367EFC"/>
    <w:rsid w:val="00367F08"/>
    <w:rsid w:val="003704CC"/>
    <w:rsid w:val="003742AB"/>
    <w:rsid w:val="00375742"/>
    <w:rsid w:val="00384A53"/>
    <w:rsid w:val="0038664C"/>
    <w:rsid w:val="003867C5"/>
    <w:rsid w:val="00386A76"/>
    <w:rsid w:val="00387C4B"/>
    <w:rsid w:val="00391518"/>
    <w:rsid w:val="00397799"/>
    <w:rsid w:val="003A04FA"/>
    <w:rsid w:val="003A1464"/>
    <w:rsid w:val="003A390A"/>
    <w:rsid w:val="003A4657"/>
    <w:rsid w:val="003A7DCE"/>
    <w:rsid w:val="003B0670"/>
    <w:rsid w:val="003B1190"/>
    <w:rsid w:val="003B1C8D"/>
    <w:rsid w:val="003B2EFE"/>
    <w:rsid w:val="003B4EC1"/>
    <w:rsid w:val="003B76A3"/>
    <w:rsid w:val="003C5201"/>
    <w:rsid w:val="003D1C3C"/>
    <w:rsid w:val="003D2838"/>
    <w:rsid w:val="003D2C40"/>
    <w:rsid w:val="003D470E"/>
    <w:rsid w:val="003D7747"/>
    <w:rsid w:val="003E11FA"/>
    <w:rsid w:val="003E26A6"/>
    <w:rsid w:val="003E3396"/>
    <w:rsid w:val="003E48C7"/>
    <w:rsid w:val="003E6DFF"/>
    <w:rsid w:val="003F03B7"/>
    <w:rsid w:val="003F0E8A"/>
    <w:rsid w:val="003F1F52"/>
    <w:rsid w:val="003F60BD"/>
    <w:rsid w:val="00402988"/>
    <w:rsid w:val="00407652"/>
    <w:rsid w:val="00410CCC"/>
    <w:rsid w:val="00411776"/>
    <w:rsid w:val="00415C90"/>
    <w:rsid w:val="00417120"/>
    <w:rsid w:val="00421BD1"/>
    <w:rsid w:val="004239D2"/>
    <w:rsid w:val="00423DF6"/>
    <w:rsid w:val="00427EFD"/>
    <w:rsid w:val="00430660"/>
    <w:rsid w:val="0043314F"/>
    <w:rsid w:val="004418AC"/>
    <w:rsid w:val="0044233B"/>
    <w:rsid w:val="004428E4"/>
    <w:rsid w:val="00445204"/>
    <w:rsid w:val="00447846"/>
    <w:rsid w:val="00447FBB"/>
    <w:rsid w:val="004544F2"/>
    <w:rsid w:val="00461A53"/>
    <w:rsid w:val="00461E41"/>
    <w:rsid w:val="0046641A"/>
    <w:rsid w:val="00466DD3"/>
    <w:rsid w:val="0047019F"/>
    <w:rsid w:val="00470ADD"/>
    <w:rsid w:val="004727EF"/>
    <w:rsid w:val="00472903"/>
    <w:rsid w:val="00474FC6"/>
    <w:rsid w:val="00480361"/>
    <w:rsid w:val="00480AA4"/>
    <w:rsid w:val="00481566"/>
    <w:rsid w:val="00483DF7"/>
    <w:rsid w:val="00487147"/>
    <w:rsid w:val="00490574"/>
    <w:rsid w:val="00490616"/>
    <w:rsid w:val="00490D91"/>
    <w:rsid w:val="004938B4"/>
    <w:rsid w:val="00495453"/>
    <w:rsid w:val="00495F51"/>
    <w:rsid w:val="004A13E4"/>
    <w:rsid w:val="004A25F4"/>
    <w:rsid w:val="004A274E"/>
    <w:rsid w:val="004A552E"/>
    <w:rsid w:val="004A566C"/>
    <w:rsid w:val="004A6723"/>
    <w:rsid w:val="004B5AF2"/>
    <w:rsid w:val="004C1049"/>
    <w:rsid w:val="004C1652"/>
    <w:rsid w:val="004C5593"/>
    <w:rsid w:val="004C712E"/>
    <w:rsid w:val="004D31C2"/>
    <w:rsid w:val="004D6971"/>
    <w:rsid w:val="004E2364"/>
    <w:rsid w:val="004E3CCA"/>
    <w:rsid w:val="004E74EA"/>
    <w:rsid w:val="004F1DEC"/>
    <w:rsid w:val="004F4505"/>
    <w:rsid w:val="004F6324"/>
    <w:rsid w:val="004F6ACD"/>
    <w:rsid w:val="004F6D09"/>
    <w:rsid w:val="004F7D5F"/>
    <w:rsid w:val="00501464"/>
    <w:rsid w:val="00503A0D"/>
    <w:rsid w:val="00511185"/>
    <w:rsid w:val="00514B56"/>
    <w:rsid w:val="00516FEF"/>
    <w:rsid w:val="005172D2"/>
    <w:rsid w:val="00522EC6"/>
    <w:rsid w:val="00525E17"/>
    <w:rsid w:val="005338EE"/>
    <w:rsid w:val="00536B86"/>
    <w:rsid w:val="005434D7"/>
    <w:rsid w:val="00544C7C"/>
    <w:rsid w:val="005473C4"/>
    <w:rsid w:val="0055156A"/>
    <w:rsid w:val="00551BE4"/>
    <w:rsid w:val="00561684"/>
    <w:rsid w:val="005644A5"/>
    <w:rsid w:val="005735E1"/>
    <w:rsid w:val="00573C50"/>
    <w:rsid w:val="005740A3"/>
    <w:rsid w:val="00582835"/>
    <w:rsid w:val="00584C3A"/>
    <w:rsid w:val="0059132B"/>
    <w:rsid w:val="005955C4"/>
    <w:rsid w:val="005A22DE"/>
    <w:rsid w:val="005A244A"/>
    <w:rsid w:val="005A6C38"/>
    <w:rsid w:val="005A78CE"/>
    <w:rsid w:val="005B00B6"/>
    <w:rsid w:val="005B079B"/>
    <w:rsid w:val="005B0C4B"/>
    <w:rsid w:val="005B2CFB"/>
    <w:rsid w:val="005B5EDE"/>
    <w:rsid w:val="005C4DCB"/>
    <w:rsid w:val="005C6F17"/>
    <w:rsid w:val="005C705C"/>
    <w:rsid w:val="005D3CD8"/>
    <w:rsid w:val="005D4C80"/>
    <w:rsid w:val="005D626F"/>
    <w:rsid w:val="005E01B5"/>
    <w:rsid w:val="005E44B2"/>
    <w:rsid w:val="005F115D"/>
    <w:rsid w:val="005F1BB7"/>
    <w:rsid w:val="005F538A"/>
    <w:rsid w:val="00600D07"/>
    <w:rsid w:val="006072E8"/>
    <w:rsid w:val="00613A29"/>
    <w:rsid w:val="0061472A"/>
    <w:rsid w:val="00622D9C"/>
    <w:rsid w:val="0062310B"/>
    <w:rsid w:val="00630306"/>
    <w:rsid w:val="006312D3"/>
    <w:rsid w:val="006356F9"/>
    <w:rsid w:val="006362E8"/>
    <w:rsid w:val="00637BF5"/>
    <w:rsid w:val="006421CF"/>
    <w:rsid w:val="00642AE4"/>
    <w:rsid w:val="00654EF5"/>
    <w:rsid w:val="00656B53"/>
    <w:rsid w:val="00662728"/>
    <w:rsid w:val="0067555B"/>
    <w:rsid w:val="00677FC8"/>
    <w:rsid w:val="00681111"/>
    <w:rsid w:val="00685BA5"/>
    <w:rsid w:val="00687FEF"/>
    <w:rsid w:val="006953B9"/>
    <w:rsid w:val="006B3021"/>
    <w:rsid w:val="006B4B2C"/>
    <w:rsid w:val="006B55E5"/>
    <w:rsid w:val="006C70A6"/>
    <w:rsid w:val="006D2ECF"/>
    <w:rsid w:val="006D5E28"/>
    <w:rsid w:val="006D6B3E"/>
    <w:rsid w:val="006D756E"/>
    <w:rsid w:val="006E6E05"/>
    <w:rsid w:val="006E79D1"/>
    <w:rsid w:val="006F3B56"/>
    <w:rsid w:val="006F6ABF"/>
    <w:rsid w:val="0070139F"/>
    <w:rsid w:val="00712C6F"/>
    <w:rsid w:val="00716414"/>
    <w:rsid w:val="007169F2"/>
    <w:rsid w:val="00716B17"/>
    <w:rsid w:val="00724EE6"/>
    <w:rsid w:val="00726089"/>
    <w:rsid w:val="00726B69"/>
    <w:rsid w:val="0073003B"/>
    <w:rsid w:val="00743472"/>
    <w:rsid w:val="00743E80"/>
    <w:rsid w:val="00746581"/>
    <w:rsid w:val="00746649"/>
    <w:rsid w:val="0075111F"/>
    <w:rsid w:val="00770A59"/>
    <w:rsid w:val="0077166A"/>
    <w:rsid w:val="00772199"/>
    <w:rsid w:val="00776229"/>
    <w:rsid w:val="007833FB"/>
    <w:rsid w:val="00785AE6"/>
    <w:rsid w:val="00794FAC"/>
    <w:rsid w:val="00796969"/>
    <w:rsid w:val="00796A20"/>
    <w:rsid w:val="007970E9"/>
    <w:rsid w:val="007A22F5"/>
    <w:rsid w:val="007A7297"/>
    <w:rsid w:val="007B2509"/>
    <w:rsid w:val="007C61E6"/>
    <w:rsid w:val="007D0287"/>
    <w:rsid w:val="007D182E"/>
    <w:rsid w:val="007D2598"/>
    <w:rsid w:val="007D3A58"/>
    <w:rsid w:val="007E1F16"/>
    <w:rsid w:val="007E4562"/>
    <w:rsid w:val="007E58AE"/>
    <w:rsid w:val="007E7301"/>
    <w:rsid w:val="007F6142"/>
    <w:rsid w:val="007F67AA"/>
    <w:rsid w:val="007F7A8D"/>
    <w:rsid w:val="008004DF"/>
    <w:rsid w:val="00805DD8"/>
    <w:rsid w:val="00810ABD"/>
    <w:rsid w:val="00812AAE"/>
    <w:rsid w:val="00813771"/>
    <w:rsid w:val="00814158"/>
    <w:rsid w:val="00817FA7"/>
    <w:rsid w:val="0082083D"/>
    <w:rsid w:val="00820E56"/>
    <w:rsid w:val="00827E26"/>
    <w:rsid w:val="0083352D"/>
    <w:rsid w:val="00835FC2"/>
    <w:rsid w:val="00836E25"/>
    <w:rsid w:val="00851FDB"/>
    <w:rsid w:val="0085619A"/>
    <w:rsid w:val="00857CAE"/>
    <w:rsid w:val="008625D5"/>
    <w:rsid w:val="00864326"/>
    <w:rsid w:val="008647B7"/>
    <w:rsid w:val="00870D17"/>
    <w:rsid w:val="00875733"/>
    <w:rsid w:val="00882643"/>
    <w:rsid w:val="008846E2"/>
    <w:rsid w:val="00887E15"/>
    <w:rsid w:val="008916EA"/>
    <w:rsid w:val="00893500"/>
    <w:rsid w:val="00897F29"/>
    <w:rsid w:val="008A377E"/>
    <w:rsid w:val="008A4FC0"/>
    <w:rsid w:val="008A55DC"/>
    <w:rsid w:val="008B04A8"/>
    <w:rsid w:val="008B34D3"/>
    <w:rsid w:val="008B586F"/>
    <w:rsid w:val="008C0169"/>
    <w:rsid w:val="008C13C6"/>
    <w:rsid w:val="008C1C24"/>
    <w:rsid w:val="008C2400"/>
    <w:rsid w:val="008C64D0"/>
    <w:rsid w:val="008C676A"/>
    <w:rsid w:val="008C683F"/>
    <w:rsid w:val="008C6BD7"/>
    <w:rsid w:val="008C714F"/>
    <w:rsid w:val="008D0042"/>
    <w:rsid w:val="008D038A"/>
    <w:rsid w:val="008D36DD"/>
    <w:rsid w:val="008D56E9"/>
    <w:rsid w:val="008E164F"/>
    <w:rsid w:val="008E272A"/>
    <w:rsid w:val="008F0331"/>
    <w:rsid w:val="008F1F06"/>
    <w:rsid w:val="008F4F54"/>
    <w:rsid w:val="00902344"/>
    <w:rsid w:val="009028B7"/>
    <w:rsid w:val="00915DCD"/>
    <w:rsid w:val="009169FD"/>
    <w:rsid w:val="009200AD"/>
    <w:rsid w:val="00922079"/>
    <w:rsid w:val="00922E00"/>
    <w:rsid w:val="00925387"/>
    <w:rsid w:val="0093167F"/>
    <w:rsid w:val="00931946"/>
    <w:rsid w:val="009323BB"/>
    <w:rsid w:val="009327CA"/>
    <w:rsid w:val="009343C1"/>
    <w:rsid w:val="0094091F"/>
    <w:rsid w:val="00942061"/>
    <w:rsid w:val="00942259"/>
    <w:rsid w:val="00946C4C"/>
    <w:rsid w:val="00950A63"/>
    <w:rsid w:val="00957B55"/>
    <w:rsid w:val="00963A7D"/>
    <w:rsid w:val="00967450"/>
    <w:rsid w:val="00967AD7"/>
    <w:rsid w:val="009720A7"/>
    <w:rsid w:val="009756EF"/>
    <w:rsid w:val="00980AD3"/>
    <w:rsid w:val="009816A5"/>
    <w:rsid w:val="009818F7"/>
    <w:rsid w:val="00981B8C"/>
    <w:rsid w:val="00982331"/>
    <w:rsid w:val="00982F56"/>
    <w:rsid w:val="0098505E"/>
    <w:rsid w:val="00987770"/>
    <w:rsid w:val="009904E0"/>
    <w:rsid w:val="00991BE1"/>
    <w:rsid w:val="0099549D"/>
    <w:rsid w:val="009979BE"/>
    <w:rsid w:val="009A6A58"/>
    <w:rsid w:val="009A6B80"/>
    <w:rsid w:val="009A7DA0"/>
    <w:rsid w:val="009B04EA"/>
    <w:rsid w:val="009B3018"/>
    <w:rsid w:val="009B4A42"/>
    <w:rsid w:val="009B6A54"/>
    <w:rsid w:val="009D007F"/>
    <w:rsid w:val="009D10E4"/>
    <w:rsid w:val="009E3829"/>
    <w:rsid w:val="009E5159"/>
    <w:rsid w:val="009E63E4"/>
    <w:rsid w:val="009E7E2F"/>
    <w:rsid w:val="009F6587"/>
    <w:rsid w:val="00A04B58"/>
    <w:rsid w:val="00A10478"/>
    <w:rsid w:val="00A11E01"/>
    <w:rsid w:val="00A22422"/>
    <w:rsid w:val="00A2483E"/>
    <w:rsid w:val="00A25ED4"/>
    <w:rsid w:val="00A30C5D"/>
    <w:rsid w:val="00A31024"/>
    <w:rsid w:val="00A320F0"/>
    <w:rsid w:val="00A32401"/>
    <w:rsid w:val="00A43BE1"/>
    <w:rsid w:val="00A44B04"/>
    <w:rsid w:val="00A452CC"/>
    <w:rsid w:val="00A5079D"/>
    <w:rsid w:val="00A511C1"/>
    <w:rsid w:val="00A57CC5"/>
    <w:rsid w:val="00A601A1"/>
    <w:rsid w:val="00A6075F"/>
    <w:rsid w:val="00A67529"/>
    <w:rsid w:val="00A71F71"/>
    <w:rsid w:val="00A743A0"/>
    <w:rsid w:val="00A764FA"/>
    <w:rsid w:val="00A77BE8"/>
    <w:rsid w:val="00A8186F"/>
    <w:rsid w:val="00A8196F"/>
    <w:rsid w:val="00A82309"/>
    <w:rsid w:val="00A842A9"/>
    <w:rsid w:val="00A84D63"/>
    <w:rsid w:val="00A85679"/>
    <w:rsid w:val="00AA460B"/>
    <w:rsid w:val="00AB12C8"/>
    <w:rsid w:val="00AB18B1"/>
    <w:rsid w:val="00AC1B9F"/>
    <w:rsid w:val="00AC2337"/>
    <w:rsid w:val="00AC3C82"/>
    <w:rsid w:val="00AC5EB3"/>
    <w:rsid w:val="00AD33F4"/>
    <w:rsid w:val="00AD4E1B"/>
    <w:rsid w:val="00AD56DD"/>
    <w:rsid w:val="00AE0C34"/>
    <w:rsid w:val="00AE2598"/>
    <w:rsid w:val="00AE2851"/>
    <w:rsid w:val="00AE6232"/>
    <w:rsid w:val="00AF09BC"/>
    <w:rsid w:val="00AF1F8C"/>
    <w:rsid w:val="00AF425E"/>
    <w:rsid w:val="00AF44F7"/>
    <w:rsid w:val="00AF56EA"/>
    <w:rsid w:val="00AF699C"/>
    <w:rsid w:val="00B006CF"/>
    <w:rsid w:val="00B07D4C"/>
    <w:rsid w:val="00B260CE"/>
    <w:rsid w:val="00B30190"/>
    <w:rsid w:val="00B34DD0"/>
    <w:rsid w:val="00B35EAD"/>
    <w:rsid w:val="00B37432"/>
    <w:rsid w:val="00B438CA"/>
    <w:rsid w:val="00B4745E"/>
    <w:rsid w:val="00B53AF9"/>
    <w:rsid w:val="00B54683"/>
    <w:rsid w:val="00B64F45"/>
    <w:rsid w:val="00B711E5"/>
    <w:rsid w:val="00B7500C"/>
    <w:rsid w:val="00B7539F"/>
    <w:rsid w:val="00B854B4"/>
    <w:rsid w:val="00B90293"/>
    <w:rsid w:val="00B91D4F"/>
    <w:rsid w:val="00B94D38"/>
    <w:rsid w:val="00BA02B3"/>
    <w:rsid w:val="00BA305B"/>
    <w:rsid w:val="00BA4529"/>
    <w:rsid w:val="00BB0DFE"/>
    <w:rsid w:val="00BB59C5"/>
    <w:rsid w:val="00BD054E"/>
    <w:rsid w:val="00BD14DD"/>
    <w:rsid w:val="00BE06C8"/>
    <w:rsid w:val="00BE1069"/>
    <w:rsid w:val="00BE10EA"/>
    <w:rsid w:val="00BE6CE6"/>
    <w:rsid w:val="00BF1667"/>
    <w:rsid w:val="00BF664A"/>
    <w:rsid w:val="00C01D8C"/>
    <w:rsid w:val="00C02C98"/>
    <w:rsid w:val="00C05B74"/>
    <w:rsid w:val="00C06625"/>
    <w:rsid w:val="00C115C4"/>
    <w:rsid w:val="00C13F9F"/>
    <w:rsid w:val="00C16252"/>
    <w:rsid w:val="00C211AC"/>
    <w:rsid w:val="00C24CBA"/>
    <w:rsid w:val="00C25A3C"/>
    <w:rsid w:val="00C263FD"/>
    <w:rsid w:val="00C334D2"/>
    <w:rsid w:val="00C4392B"/>
    <w:rsid w:val="00C4479D"/>
    <w:rsid w:val="00C47DDB"/>
    <w:rsid w:val="00C5271C"/>
    <w:rsid w:val="00C57863"/>
    <w:rsid w:val="00C61E48"/>
    <w:rsid w:val="00C63310"/>
    <w:rsid w:val="00C648A1"/>
    <w:rsid w:val="00C66579"/>
    <w:rsid w:val="00C708E5"/>
    <w:rsid w:val="00C74034"/>
    <w:rsid w:val="00C767BF"/>
    <w:rsid w:val="00C872E5"/>
    <w:rsid w:val="00C87335"/>
    <w:rsid w:val="00C97B95"/>
    <w:rsid w:val="00CA3D7D"/>
    <w:rsid w:val="00CA4193"/>
    <w:rsid w:val="00CA6FF6"/>
    <w:rsid w:val="00CB0A9E"/>
    <w:rsid w:val="00CB1684"/>
    <w:rsid w:val="00CB6CA1"/>
    <w:rsid w:val="00CC08B7"/>
    <w:rsid w:val="00CC17C4"/>
    <w:rsid w:val="00CC1FA0"/>
    <w:rsid w:val="00CC38DF"/>
    <w:rsid w:val="00CC7C6A"/>
    <w:rsid w:val="00CD03BB"/>
    <w:rsid w:val="00CD4385"/>
    <w:rsid w:val="00CD56AF"/>
    <w:rsid w:val="00CD5996"/>
    <w:rsid w:val="00CE0F07"/>
    <w:rsid w:val="00D002A8"/>
    <w:rsid w:val="00D01A4D"/>
    <w:rsid w:val="00D04766"/>
    <w:rsid w:val="00D05AC0"/>
    <w:rsid w:val="00D0762A"/>
    <w:rsid w:val="00D076FF"/>
    <w:rsid w:val="00D13B52"/>
    <w:rsid w:val="00D14A2E"/>
    <w:rsid w:val="00D26CF1"/>
    <w:rsid w:val="00D27535"/>
    <w:rsid w:val="00D300A6"/>
    <w:rsid w:val="00D30B16"/>
    <w:rsid w:val="00D31207"/>
    <w:rsid w:val="00D32F77"/>
    <w:rsid w:val="00D34971"/>
    <w:rsid w:val="00D36AF7"/>
    <w:rsid w:val="00D40533"/>
    <w:rsid w:val="00D459A1"/>
    <w:rsid w:val="00D46D49"/>
    <w:rsid w:val="00D475BF"/>
    <w:rsid w:val="00D52AA6"/>
    <w:rsid w:val="00D54482"/>
    <w:rsid w:val="00D570EE"/>
    <w:rsid w:val="00D601D0"/>
    <w:rsid w:val="00D6121D"/>
    <w:rsid w:val="00D617DE"/>
    <w:rsid w:val="00D631AC"/>
    <w:rsid w:val="00D63322"/>
    <w:rsid w:val="00D63EE7"/>
    <w:rsid w:val="00D64DBC"/>
    <w:rsid w:val="00D66576"/>
    <w:rsid w:val="00D67B78"/>
    <w:rsid w:val="00D73E32"/>
    <w:rsid w:val="00D77929"/>
    <w:rsid w:val="00D80A02"/>
    <w:rsid w:val="00D866B4"/>
    <w:rsid w:val="00D954B3"/>
    <w:rsid w:val="00DB5577"/>
    <w:rsid w:val="00DB7715"/>
    <w:rsid w:val="00DC3626"/>
    <w:rsid w:val="00DE0908"/>
    <w:rsid w:val="00DE3658"/>
    <w:rsid w:val="00DE54E7"/>
    <w:rsid w:val="00DE6EB9"/>
    <w:rsid w:val="00DF0985"/>
    <w:rsid w:val="00DF15A1"/>
    <w:rsid w:val="00DF208C"/>
    <w:rsid w:val="00DF4854"/>
    <w:rsid w:val="00DF6A0A"/>
    <w:rsid w:val="00E01532"/>
    <w:rsid w:val="00E043A8"/>
    <w:rsid w:val="00E0724B"/>
    <w:rsid w:val="00E07CD2"/>
    <w:rsid w:val="00E11154"/>
    <w:rsid w:val="00E12D76"/>
    <w:rsid w:val="00E17363"/>
    <w:rsid w:val="00E26463"/>
    <w:rsid w:val="00E2710D"/>
    <w:rsid w:val="00E352B8"/>
    <w:rsid w:val="00E35904"/>
    <w:rsid w:val="00E403B4"/>
    <w:rsid w:val="00E40DF4"/>
    <w:rsid w:val="00E410D9"/>
    <w:rsid w:val="00E46481"/>
    <w:rsid w:val="00E61645"/>
    <w:rsid w:val="00E61D0D"/>
    <w:rsid w:val="00E627A8"/>
    <w:rsid w:val="00E64E77"/>
    <w:rsid w:val="00E6709F"/>
    <w:rsid w:val="00E674AF"/>
    <w:rsid w:val="00E7353B"/>
    <w:rsid w:val="00E81839"/>
    <w:rsid w:val="00E82557"/>
    <w:rsid w:val="00E838A7"/>
    <w:rsid w:val="00E85425"/>
    <w:rsid w:val="00E856A7"/>
    <w:rsid w:val="00E8635D"/>
    <w:rsid w:val="00E868D7"/>
    <w:rsid w:val="00E8726B"/>
    <w:rsid w:val="00E8737B"/>
    <w:rsid w:val="00E90257"/>
    <w:rsid w:val="00E93EFB"/>
    <w:rsid w:val="00E9541A"/>
    <w:rsid w:val="00E959B4"/>
    <w:rsid w:val="00EA4FBD"/>
    <w:rsid w:val="00EA7BA7"/>
    <w:rsid w:val="00EB2B0B"/>
    <w:rsid w:val="00EB2C6C"/>
    <w:rsid w:val="00EB309F"/>
    <w:rsid w:val="00EB572C"/>
    <w:rsid w:val="00EC0AE7"/>
    <w:rsid w:val="00EC6471"/>
    <w:rsid w:val="00EC742E"/>
    <w:rsid w:val="00ED3C26"/>
    <w:rsid w:val="00ED6527"/>
    <w:rsid w:val="00ED7464"/>
    <w:rsid w:val="00EE0D51"/>
    <w:rsid w:val="00EE22B6"/>
    <w:rsid w:val="00EF281C"/>
    <w:rsid w:val="00EF354D"/>
    <w:rsid w:val="00EF58F4"/>
    <w:rsid w:val="00EF5E48"/>
    <w:rsid w:val="00EF6766"/>
    <w:rsid w:val="00EF68BB"/>
    <w:rsid w:val="00EF7461"/>
    <w:rsid w:val="00F04215"/>
    <w:rsid w:val="00F05145"/>
    <w:rsid w:val="00F06373"/>
    <w:rsid w:val="00F1195A"/>
    <w:rsid w:val="00F144F0"/>
    <w:rsid w:val="00F17A1C"/>
    <w:rsid w:val="00F22736"/>
    <w:rsid w:val="00F26AB2"/>
    <w:rsid w:val="00F340DE"/>
    <w:rsid w:val="00F35C77"/>
    <w:rsid w:val="00F37AF7"/>
    <w:rsid w:val="00F37DA6"/>
    <w:rsid w:val="00F37F61"/>
    <w:rsid w:val="00F469FD"/>
    <w:rsid w:val="00F47755"/>
    <w:rsid w:val="00F52358"/>
    <w:rsid w:val="00F5596F"/>
    <w:rsid w:val="00F65924"/>
    <w:rsid w:val="00F66F6E"/>
    <w:rsid w:val="00F67AEA"/>
    <w:rsid w:val="00F76873"/>
    <w:rsid w:val="00F813C4"/>
    <w:rsid w:val="00F82C5D"/>
    <w:rsid w:val="00F87A0C"/>
    <w:rsid w:val="00FA2CBB"/>
    <w:rsid w:val="00FA3A43"/>
    <w:rsid w:val="00FA50A2"/>
    <w:rsid w:val="00FA6F16"/>
    <w:rsid w:val="00FB30EE"/>
    <w:rsid w:val="00FB5015"/>
    <w:rsid w:val="00FB531A"/>
    <w:rsid w:val="00FC4C59"/>
    <w:rsid w:val="00FC7F3C"/>
    <w:rsid w:val="00FD2FAC"/>
    <w:rsid w:val="00FD3890"/>
    <w:rsid w:val="00FD5F7C"/>
    <w:rsid w:val="00FD6D98"/>
    <w:rsid w:val="00FE1B4F"/>
    <w:rsid w:val="00FE26C1"/>
    <w:rsid w:val="00FE302D"/>
    <w:rsid w:val="00FF0276"/>
    <w:rsid w:val="00FF0DF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oNotEmbedSmartTags/>
  <w:decimalSymbol w:val=","/>
  <w:listSeparator w:val=";"/>
  <w14:docId w14:val="530E0259"/>
  <w15:chartTrackingRefBased/>
  <w15:docId w15:val="{8DFB47FE-6625-42C8-8F18-1BB4713B5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23DF6"/>
    <w:rPr>
      <w:rFonts w:ascii="Arial" w:hAnsi="Arial"/>
      <w:color w:val="000000"/>
      <w:sz w:val="24"/>
    </w:rPr>
  </w:style>
  <w:style w:type="paragraph" w:styleId="berschrift1">
    <w:name w:val="heading 1"/>
    <w:basedOn w:val="Standard"/>
    <w:next w:val="Standard"/>
    <w:qFormat/>
    <w:rsid w:val="00351A2F"/>
    <w:pPr>
      <w:keepNext/>
      <w:outlineLvl w:val="0"/>
    </w:pPr>
    <w:rPr>
      <w:rFonts w:ascii="Agfa Rotis Sans Serif" w:hAnsi="Agfa Rotis Sans Serif"/>
      <w:b/>
      <w:bCs/>
      <w:color w:val="auto"/>
      <w:szCs w:val="24"/>
      <w:lang w:val="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notentext">
    <w:name w:val="footnote text"/>
    <w:basedOn w:val="Standard"/>
    <w:semiHidden/>
    <w:rsid w:val="00A354F3"/>
  </w:style>
  <w:style w:type="character" w:styleId="Funotenzeichen">
    <w:name w:val="footnote reference"/>
    <w:semiHidden/>
    <w:rsid w:val="00A354F3"/>
    <w:rPr>
      <w:vertAlign w:val="superscript"/>
    </w:rPr>
  </w:style>
  <w:style w:type="paragraph" w:styleId="Kopfzeile">
    <w:name w:val="header"/>
    <w:basedOn w:val="Standard"/>
    <w:rsid w:val="00A354F3"/>
    <w:pPr>
      <w:tabs>
        <w:tab w:val="center" w:pos="4536"/>
        <w:tab w:val="right" w:pos="9072"/>
      </w:tabs>
    </w:pPr>
  </w:style>
  <w:style w:type="paragraph" w:styleId="Fuzeile">
    <w:name w:val="footer"/>
    <w:basedOn w:val="Standard"/>
    <w:link w:val="FuzeileZchn"/>
    <w:uiPriority w:val="99"/>
    <w:rsid w:val="00A354F3"/>
    <w:pPr>
      <w:tabs>
        <w:tab w:val="center" w:pos="4536"/>
        <w:tab w:val="right" w:pos="9072"/>
      </w:tabs>
    </w:pPr>
  </w:style>
  <w:style w:type="character" w:styleId="Hyperlink">
    <w:name w:val="Hyperlink"/>
    <w:rsid w:val="005E01B5"/>
    <w:rPr>
      <w:color w:val="0000FF"/>
      <w:u w:val="single"/>
    </w:rPr>
  </w:style>
  <w:style w:type="paragraph" w:styleId="StandardWeb">
    <w:name w:val="Normal (Web)"/>
    <w:basedOn w:val="Standard"/>
    <w:uiPriority w:val="99"/>
    <w:rsid w:val="00107533"/>
    <w:pPr>
      <w:spacing w:before="100" w:beforeAutospacing="1" w:after="100" w:afterAutospacing="1"/>
    </w:pPr>
    <w:rPr>
      <w:rFonts w:ascii="Times New Roman" w:hAnsi="Times New Roman"/>
      <w:color w:val="00204A"/>
      <w:szCs w:val="24"/>
    </w:rPr>
  </w:style>
  <w:style w:type="paragraph" w:styleId="Textkrper">
    <w:name w:val="Body Text"/>
    <w:basedOn w:val="Standard"/>
    <w:rsid w:val="00351A2F"/>
    <w:rPr>
      <w:rFonts w:ascii="Agfa Rotis Sans Serif" w:hAnsi="Agfa Rotis Sans Serif"/>
      <w:szCs w:val="23"/>
    </w:rPr>
  </w:style>
  <w:style w:type="paragraph" w:styleId="Textkrper2">
    <w:name w:val="Body Text 2"/>
    <w:basedOn w:val="Standard"/>
    <w:rsid w:val="00351A2F"/>
    <w:pPr>
      <w:autoSpaceDE w:val="0"/>
      <w:autoSpaceDN w:val="0"/>
      <w:adjustRightInd w:val="0"/>
    </w:pPr>
    <w:rPr>
      <w:rFonts w:ascii="Agfa Rotis Sans Serif" w:hAnsi="Agfa Rotis Sans Serif"/>
      <w:b/>
      <w:bCs/>
      <w:color w:val="auto"/>
      <w:szCs w:val="24"/>
    </w:rPr>
  </w:style>
  <w:style w:type="paragraph" w:styleId="Sprechblasentext">
    <w:name w:val="Balloon Text"/>
    <w:basedOn w:val="Standard"/>
    <w:semiHidden/>
    <w:rsid w:val="00FD5F7C"/>
    <w:rPr>
      <w:rFonts w:ascii="Tahoma" w:hAnsi="Tahoma" w:cs="Tahoma"/>
      <w:sz w:val="16"/>
      <w:szCs w:val="16"/>
    </w:rPr>
  </w:style>
  <w:style w:type="character" w:styleId="Kommentarzeichen">
    <w:name w:val="annotation reference"/>
    <w:semiHidden/>
    <w:rsid w:val="009756EF"/>
    <w:rPr>
      <w:sz w:val="16"/>
      <w:szCs w:val="16"/>
    </w:rPr>
  </w:style>
  <w:style w:type="paragraph" w:styleId="Kommentartext">
    <w:name w:val="annotation text"/>
    <w:basedOn w:val="Standard"/>
    <w:semiHidden/>
    <w:rsid w:val="009756EF"/>
    <w:rPr>
      <w:sz w:val="20"/>
    </w:rPr>
  </w:style>
  <w:style w:type="paragraph" w:styleId="Kommentarthema">
    <w:name w:val="annotation subject"/>
    <w:basedOn w:val="Kommentartext"/>
    <w:next w:val="Kommentartext"/>
    <w:semiHidden/>
    <w:rsid w:val="009756EF"/>
    <w:rPr>
      <w:b/>
      <w:bCs/>
    </w:rPr>
  </w:style>
  <w:style w:type="paragraph" w:customStyle="1" w:styleId="Default">
    <w:name w:val="Default"/>
    <w:rsid w:val="007F6142"/>
    <w:pPr>
      <w:autoSpaceDE w:val="0"/>
      <w:autoSpaceDN w:val="0"/>
      <w:adjustRightInd w:val="0"/>
    </w:pPr>
    <w:rPr>
      <w:rFonts w:ascii="Arial" w:hAnsi="Arial" w:cs="Arial"/>
      <w:color w:val="000000"/>
      <w:sz w:val="24"/>
      <w:szCs w:val="24"/>
    </w:rPr>
  </w:style>
  <w:style w:type="character" w:customStyle="1" w:styleId="FuzeileZchn">
    <w:name w:val="Fußzeile Zchn"/>
    <w:link w:val="Fuzeile"/>
    <w:uiPriority w:val="99"/>
    <w:rsid w:val="006B55E5"/>
    <w:rPr>
      <w:rFonts w:ascii="Arial" w:hAnsi="Arial"/>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168244">
      <w:bodyDiv w:val="1"/>
      <w:marLeft w:val="0"/>
      <w:marRight w:val="0"/>
      <w:marTop w:val="0"/>
      <w:marBottom w:val="0"/>
      <w:divBdr>
        <w:top w:val="none" w:sz="0" w:space="0" w:color="auto"/>
        <w:left w:val="none" w:sz="0" w:space="0" w:color="auto"/>
        <w:bottom w:val="none" w:sz="0" w:space="0" w:color="auto"/>
        <w:right w:val="none" w:sz="0" w:space="0" w:color="auto"/>
      </w:divBdr>
      <w:divsChild>
        <w:div w:id="1617179565">
          <w:marLeft w:val="0"/>
          <w:marRight w:val="0"/>
          <w:marTop w:val="0"/>
          <w:marBottom w:val="0"/>
          <w:divBdr>
            <w:top w:val="none" w:sz="0" w:space="0" w:color="auto"/>
            <w:left w:val="none" w:sz="0" w:space="0" w:color="auto"/>
            <w:bottom w:val="none" w:sz="0" w:space="0" w:color="auto"/>
            <w:right w:val="none" w:sz="0" w:space="0" w:color="auto"/>
          </w:divBdr>
          <w:divsChild>
            <w:div w:id="1407650869">
              <w:marLeft w:val="0"/>
              <w:marRight w:val="0"/>
              <w:marTop w:val="0"/>
              <w:marBottom w:val="0"/>
              <w:divBdr>
                <w:top w:val="none" w:sz="0" w:space="0" w:color="auto"/>
                <w:left w:val="none" w:sz="0" w:space="0" w:color="auto"/>
                <w:bottom w:val="none" w:sz="0" w:space="0" w:color="auto"/>
                <w:right w:val="none" w:sz="0" w:space="0" w:color="auto"/>
              </w:divBdr>
              <w:divsChild>
                <w:div w:id="193701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085849">
      <w:bodyDiv w:val="1"/>
      <w:marLeft w:val="0"/>
      <w:marRight w:val="0"/>
      <w:marTop w:val="0"/>
      <w:marBottom w:val="0"/>
      <w:divBdr>
        <w:top w:val="none" w:sz="0" w:space="0" w:color="auto"/>
        <w:left w:val="none" w:sz="0" w:space="0" w:color="auto"/>
        <w:bottom w:val="none" w:sz="0" w:space="0" w:color="auto"/>
        <w:right w:val="none" w:sz="0" w:space="0" w:color="auto"/>
      </w:divBdr>
    </w:div>
    <w:div w:id="1503202753">
      <w:bodyDiv w:val="1"/>
      <w:marLeft w:val="0"/>
      <w:marRight w:val="0"/>
      <w:marTop w:val="0"/>
      <w:marBottom w:val="0"/>
      <w:divBdr>
        <w:top w:val="none" w:sz="0" w:space="0" w:color="auto"/>
        <w:left w:val="none" w:sz="0" w:space="0" w:color="auto"/>
        <w:bottom w:val="none" w:sz="0" w:space="0" w:color="auto"/>
        <w:right w:val="none" w:sz="0" w:space="0" w:color="auto"/>
      </w:divBdr>
    </w:div>
    <w:div w:id="1586182990">
      <w:bodyDiv w:val="1"/>
      <w:marLeft w:val="0"/>
      <w:marRight w:val="0"/>
      <w:marTop w:val="0"/>
      <w:marBottom w:val="0"/>
      <w:divBdr>
        <w:top w:val="none" w:sz="0" w:space="0" w:color="auto"/>
        <w:left w:val="none" w:sz="0" w:space="0" w:color="auto"/>
        <w:bottom w:val="none" w:sz="0" w:space="0" w:color="auto"/>
        <w:right w:val="none" w:sz="0" w:space="0" w:color="auto"/>
      </w:divBdr>
    </w:div>
    <w:div w:id="1617062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stac\Desktop\Pressebogen_Wordvorlage.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C41726-81E5-4BB4-A030-ABB35C46D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Pressebogen_Wordvorlage</Template>
  <TotalTime>0</TotalTime>
  <Pages>3</Pages>
  <Words>381</Words>
  <Characters>2599</Characters>
  <Application>Microsoft Office Word</Application>
  <DocSecurity>0</DocSecurity>
  <Lines>21</Lines>
  <Paragraphs>5</Paragraphs>
  <ScaleCrop>false</ScaleCrop>
  <HeadingPairs>
    <vt:vector size="2" baseType="variant">
      <vt:variant>
        <vt:lpstr>Titel</vt:lpstr>
      </vt:variant>
      <vt:variant>
        <vt:i4>1</vt:i4>
      </vt:variant>
    </vt:vector>
  </HeadingPairs>
  <TitlesOfParts>
    <vt:vector size="1" baseType="lpstr">
      <vt:lpstr>Gabriele Bürger 25 Jahre bei Hettich</vt:lpstr>
    </vt:vector>
  </TitlesOfParts>
  <Company>.</Company>
  <LinksUpToDate>false</LinksUpToDate>
  <CharactersWithSpaces>2975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Gabriele Bürger 25 Jahre bei Hettich</dc:title>
  <dc:subject/>
  <dc:creator>Prototype</dc:creator>
  <cp:keywords/>
  <cp:lastModifiedBy>Laura-Sophie Putschies</cp:lastModifiedBy>
  <cp:revision>7</cp:revision>
  <cp:lastPrinted>2023-10-19T05:42:00Z</cp:lastPrinted>
  <dcterms:created xsi:type="dcterms:W3CDTF">2023-10-18T11:14:00Z</dcterms:created>
  <dcterms:modified xsi:type="dcterms:W3CDTF">2023-10-19T07:44:00Z</dcterms:modified>
</cp:coreProperties>
</file>